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B0C0F9" w14:textId="77777777" w:rsidR="00EC20FA" w:rsidRPr="00355879" w:rsidRDefault="00EC20FA">
      <w:pPr>
        <w:pBdr>
          <w:bottom w:val="single" w:sz="12" w:space="1" w:color="auto"/>
        </w:pBdr>
        <w:rPr>
          <w:b/>
        </w:rPr>
      </w:pPr>
      <w:r w:rsidRPr="00355879">
        <w:rPr>
          <w:b/>
        </w:rPr>
        <w:t>9.2 - Sum and Difference Identities</w:t>
      </w:r>
    </w:p>
    <w:p w14:paraId="6AFEF331" w14:textId="236115A3" w:rsidR="006C56DA" w:rsidRPr="00355879" w:rsidRDefault="006C56DA">
      <w:pPr>
        <w:rPr>
          <w:b/>
        </w:rPr>
      </w:pPr>
      <w:r w:rsidRPr="00355879">
        <w:rPr>
          <w:b/>
        </w:rPr>
        <w:t>Proof of the Difference Formula for Cosines</w:t>
      </w:r>
    </w:p>
    <w:p w14:paraId="51C4902B" w14:textId="5E87C5CF" w:rsidR="006C56DA" w:rsidRPr="00355879" w:rsidRDefault="002A3A24">
      <w:pPr>
        <w:rPr>
          <w:b/>
        </w:rPr>
      </w:pPr>
      <w:r w:rsidRPr="00355879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F1CE79" wp14:editId="385BF9C4">
                <wp:simplePos x="0" y="0"/>
                <wp:positionH relativeFrom="column">
                  <wp:posOffset>2570480</wp:posOffset>
                </wp:positionH>
                <wp:positionV relativeFrom="paragraph">
                  <wp:posOffset>80645</wp:posOffset>
                </wp:positionV>
                <wp:extent cx="4453890" cy="22910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90" cy="229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C816E" w14:textId="58A7A4C5" w:rsidR="00427A38" w:rsidRPr="00427A38" w:rsidRDefault="00427A38" w:rsidP="00427A38">
                            <w:pPr>
                              <w:rPr>
                                <w:rFonts w:eastAsia="Times New Roman" w:cs="Times New Roman"/>
                              </w:rPr>
                            </w:pPr>
                            <w:r w:rsidRPr="00427A38">
                              <w:rPr>
                                <w:rFonts w:eastAsia="Times New Roman" w:cs="Times New Roman"/>
                              </w:rPr>
                              <w:t>Point</w:t>
                            </w:r>
                            <w:r w:rsidRPr="002A3A24">
                              <w:rPr>
                                <w:rFonts w:eastAsia="Times New Roman" w:cs="Times New Roman"/>
                              </w:rPr>
                              <w:t xml:space="preserve"> 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 xml:space="preserve">P </w:t>
                            </w:r>
                            <w:r w:rsidRPr="00427A38">
                              <w:rPr>
                                <w:rFonts w:eastAsia="Times New Roman" w:cs="Times New Roman"/>
                              </w:rPr>
                              <w:t>is at an angle</w:t>
                            </w:r>
                            <w:r w:rsidRPr="002A3A24">
                              <w:rPr>
                                <w:rFonts w:eastAsia="Times New Roman" w:cs="Times New Roman"/>
                              </w:rPr>
                              <w:t xml:space="preserve"> 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 xml:space="preserve">α </w:t>
                            </w:r>
                            <w:r w:rsidRPr="00427A38">
                              <w:rPr>
                                <w:rFonts w:eastAsia="Times New Roman" w:cs="Times New Roman"/>
                              </w:rPr>
                              <w:t xml:space="preserve">from the positive </w:t>
                            </w:r>
                            <w:r w:rsidRPr="002A3A24">
                              <w:rPr>
                                <w:rFonts w:eastAsia="Times New Roman" w:cs="Times New Roman"/>
                                <w:i/>
                                <w:iCs/>
                              </w:rPr>
                              <w:t>x-</w:t>
                            </w:r>
                            <w:r w:rsidRPr="00427A38">
                              <w:rPr>
                                <w:rFonts w:eastAsia="Times New Roman" w:cs="Times New Roman"/>
                              </w:rPr>
                              <w:t>axis with coordinates</w:t>
                            </w:r>
                            <w:r w:rsidR="002A3A24" w:rsidRPr="002A3A24">
                              <w:rPr>
                                <w:rFonts w:eastAsia="Times New Roman" w:cs="Times New Roman"/>
                              </w:rPr>
                              <w:t xml:space="preserve"> </w:t>
                            </w:r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>(cos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>α</w:t>
                            </w:r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>, sin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>α</w:t>
                            </w:r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>)</w:t>
                            </w:r>
                            <w:r w:rsidR="00F061DB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427A38">
                              <w:rPr>
                                <w:rFonts w:eastAsia="Times New Roman" w:cs="Times New Roman"/>
                              </w:rPr>
                              <w:t>and point</w:t>
                            </w:r>
                            <w:r w:rsidRPr="002A3A24">
                              <w:rPr>
                                <w:rFonts w:eastAsia="Times New Roman" w:cs="Times New Roman"/>
                              </w:rPr>
                              <w:t xml:space="preserve"> 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 xml:space="preserve">Q </w:t>
                            </w:r>
                            <w:r w:rsidRPr="00427A38">
                              <w:rPr>
                                <w:rFonts w:eastAsia="Times New Roman" w:cs="Times New Roman"/>
                              </w:rPr>
                              <w:t>is at an angle of</w:t>
                            </w:r>
                            <w:r w:rsidRPr="002A3A24">
                              <w:rPr>
                                <w:rFonts w:eastAsia="Times New Roman" w:cs="Times New Roman"/>
                              </w:rPr>
                              <w:t xml:space="preserve"> 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 xml:space="preserve">β </w:t>
                            </w:r>
                            <w:r w:rsidRPr="00427A38">
                              <w:rPr>
                                <w:rFonts w:eastAsia="Times New Roman" w:cs="Times New Roman"/>
                              </w:rPr>
                              <w:t xml:space="preserve">from the positive </w:t>
                            </w:r>
                            <w:r w:rsidRPr="002A3A24">
                              <w:rPr>
                                <w:rFonts w:eastAsia="Times New Roman" w:cs="Times New Roman"/>
                                <w:i/>
                                <w:iCs/>
                              </w:rPr>
                              <w:t>x-</w:t>
                            </w:r>
                            <w:r w:rsidRPr="00427A38">
                              <w:rPr>
                                <w:rFonts w:eastAsia="Times New Roman" w:cs="Times New Roman"/>
                              </w:rPr>
                              <w:t>axis with coordinates</w:t>
                            </w:r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>(cos</w:t>
                            </w:r>
                            <w:proofErr w:type="gramStart"/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>β</w:t>
                            </w:r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>,sin</w:t>
                            </w:r>
                            <w:proofErr w:type="gramEnd"/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>β</w:t>
                            </w:r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>).</w:t>
                            </w:r>
                            <w:r w:rsidRPr="00427A38">
                              <w:rPr>
                                <w:rFonts w:eastAsia="Times New Roman" w:cs="Times New Roman"/>
                              </w:rPr>
                              <w:t>Note the measure of angle</w:t>
                            </w:r>
                            <w:r w:rsidRPr="002A3A24">
                              <w:rPr>
                                <w:rFonts w:eastAsia="Times New Roman" w:cs="Times New Roman"/>
                              </w:rPr>
                              <w:t xml:space="preserve"> 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 xml:space="preserve">POQ </w:t>
                            </w:r>
                            <w:r w:rsidRPr="00427A38">
                              <w:rPr>
                                <w:rFonts w:eastAsia="Times New Roman" w:cs="Times New Roman"/>
                              </w:rPr>
                              <w:t>is</w:t>
                            </w:r>
                            <w:r w:rsidRPr="002A3A24">
                              <w:rPr>
                                <w:rFonts w:eastAsia="Times New Roman" w:cs="Times New Roman"/>
                              </w:rPr>
                              <w:t xml:space="preserve"> 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>α</w:t>
                            </w:r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>−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>β</w:t>
                            </w:r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  <w:p w14:paraId="7C064572" w14:textId="77777777" w:rsidR="00427A38" w:rsidRPr="002A3A24" w:rsidRDefault="00427A38"/>
                          <w:p w14:paraId="3F6263C8" w14:textId="142C0042" w:rsidR="002A3A24" w:rsidRPr="002A3A24" w:rsidRDefault="002A3A24">
                            <w:pPr>
                              <w:rPr>
                                <w:rFonts w:eastAsia="Times New Roman" w:cs="Times New Roman"/>
                              </w:rPr>
                            </w:pPr>
                            <w:r w:rsidRPr="002A3A24">
                              <w:rPr>
                                <w:rFonts w:eastAsia="Times New Roman" w:cs="Times New Roman"/>
                              </w:rPr>
                              <w:t xml:space="preserve">Label two more points: 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 xml:space="preserve">A </w:t>
                            </w:r>
                            <w:r w:rsidRPr="002A3A24">
                              <w:rPr>
                                <w:rFonts w:eastAsia="Times New Roman" w:cs="Times New Roman"/>
                              </w:rPr>
                              <w:t xml:space="preserve">at an angle of </w:t>
                            </w:r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>(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>α</w:t>
                            </w:r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>−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>β</w:t>
                            </w:r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 xml:space="preserve">) </w:t>
                            </w:r>
                            <w:r w:rsidRPr="002A3A24">
                              <w:rPr>
                                <w:rFonts w:eastAsia="Times New Roman" w:cs="Times New Roman"/>
                              </w:rPr>
                              <w:t xml:space="preserve">from the positive </w:t>
                            </w:r>
                            <w:r w:rsidRPr="002A3A24">
                              <w:rPr>
                                <w:rFonts w:eastAsia="Times New Roman" w:cs="Times New Roman"/>
                                <w:i/>
                                <w:iCs/>
                              </w:rPr>
                              <w:t>x-</w:t>
                            </w:r>
                            <w:r w:rsidRPr="002A3A24">
                              <w:rPr>
                                <w:rFonts w:eastAsia="Times New Roman" w:cs="Times New Roman"/>
                              </w:rPr>
                              <w:t>axis with coordinates</w:t>
                            </w:r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>(cos(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>α</w:t>
                            </w:r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>−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>β</w:t>
                            </w:r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>), sin(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>α</w:t>
                            </w:r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>−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>β</w:t>
                            </w:r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 xml:space="preserve">)); </w:t>
                            </w:r>
                            <w:r w:rsidRPr="002A3A24">
                              <w:rPr>
                                <w:rFonts w:eastAsia="Times New Roman" w:cs="Times New Roman"/>
                              </w:rPr>
                              <w:t xml:space="preserve">and point 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 xml:space="preserve">B </w:t>
                            </w:r>
                            <w:r w:rsidRPr="002A3A24">
                              <w:rPr>
                                <w:rFonts w:eastAsia="Times New Roman" w:cs="Times New Roman"/>
                              </w:rPr>
                              <w:t xml:space="preserve">with </w:t>
                            </w:r>
                            <w:proofErr w:type="gramStart"/>
                            <w:r w:rsidRPr="002A3A24">
                              <w:rPr>
                                <w:rFonts w:eastAsia="Times New Roman" w:cs="Times New Roman"/>
                              </w:rPr>
                              <w:t>coordinates</w:t>
                            </w:r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>(</w:t>
                            </w:r>
                            <w:proofErr w:type="gramEnd"/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>1,0).</w:t>
                            </w:r>
                            <w:r w:rsidRPr="002A3A24">
                              <w:rPr>
                                <w:rFonts w:eastAsia="Times New Roman" w:cs="Times New Roman"/>
                              </w:rPr>
                              <w:t xml:space="preserve">Triangle 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 xml:space="preserve">POQ </w:t>
                            </w:r>
                            <w:r w:rsidRPr="002A3A24">
                              <w:rPr>
                                <w:rFonts w:eastAsia="Times New Roman" w:cs="Times New Roman"/>
                              </w:rPr>
                              <w:t xml:space="preserve">is a rotation of triangle 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 xml:space="preserve">AOB </w:t>
                            </w:r>
                            <w:r w:rsidRPr="002A3A24">
                              <w:rPr>
                                <w:rFonts w:eastAsia="Times New Roman" w:cs="Times New Roman"/>
                              </w:rPr>
                              <w:t xml:space="preserve">and thus the distance from 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 xml:space="preserve">P </w:t>
                            </w:r>
                            <w:r w:rsidRPr="002A3A24">
                              <w:rPr>
                                <w:rFonts w:eastAsia="Times New Roman" w:cs="Times New Roman"/>
                              </w:rPr>
                              <w:t xml:space="preserve">to 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 xml:space="preserve">Q </w:t>
                            </w:r>
                            <w:r w:rsidRPr="002A3A24">
                              <w:rPr>
                                <w:rFonts w:eastAsia="Times New Roman" w:cs="Times New Roman"/>
                              </w:rPr>
                              <w:t xml:space="preserve">is the same as the distance from 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 xml:space="preserve">A </w:t>
                            </w:r>
                            <w:r w:rsidRPr="002A3A24">
                              <w:rPr>
                                <w:rFonts w:eastAsia="Times New Roman" w:cs="Times New Roman"/>
                              </w:rPr>
                              <w:t xml:space="preserve">to </w:t>
                            </w:r>
                            <w:r w:rsidRPr="002A3A24">
                              <w:rPr>
                                <w:rFonts w:eastAsia="Times New Roman" w:cs="STIXGeneral"/>
                                <w:i/>
                                <w:iCs/>
                                <w:sz w:val="29"/>
                                <w:szCs w:val="29"/>
                              </w:rPr>
                              <w:t>B</w:t>
                            </w:r>
                            <w:r w:rsidRPr="002A3A24">
                              <w:rPr>
                                <w:rFonts w:eastAsia="Times New Roman" w:cs="STIXGeneral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1CE79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202.4pt;margin-top:6.35pt;width:350.7pt;height:18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" filled="f" stroked="f">
                <v:textbox>
                  <w:txbxContent>
                    <w:p w14:paraId="7CCC816E" w14:textId="58A7A4C5" w:rsidR="00427A38" w:rsidRPr="00427A38" w:rsidRDefault="00427A38" w:rsidP="00427A38">
                      <w:pPr>
                        <w:rPr>
                          <w:rFonts w:eastAsia="Times New Roman" w:cs="Times New Roman"/>
                        </w:rPr>
                      </w:pPr>
                      <w:r w:rsidRPr="00427A38">
                        <w:rPr>
                          <w:rFonts w:eastAsia="Times New Roman" w:cs="Times New Roman"/>
                        </w:rPr>
                        <w:t>Point</w:t>
                      </w:r>
                      <w:r w:rsidRPr="002A3A24">
                        <w:rPr>
                          <w:rFonts w:eastAsia="Times New Roman" w:cs="Times New Roman"/>
                        </w:rPr>
                        <w:t xml:space="preserve"> 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 xml:space="preserve">P </w:t>
                      </w:r>
                      <w:r w:rsidRPr="00427A38">
                        <w:rPr>
                          <w:rFonts w:eastAsia="Times New Roman" w:cs="Times New Roman"/>
                        </w:rPr>
                        <w:t>is at an angle</w:t>
                      </w:r>
                      <w:r w:rsidRPr="002A3A24">
                        <w:rPr>
                          <w:rFonts w:eastAsia="Times New Roman" w:cs="Times New Roman"/>
                        </w:rPr>
                        <w:t xml:space="preserve"> 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 xml:space="preserve">α </w:t>
                      </w:r>
                      <w:r w:rsidRPr="00427A38">
                        <w:rPr>
                          <w:rFonts w:eastAsia="Times New Roman" w:cs="Times New Roman"/>
                        </w:rPr>
                        <w:t xml:space="preserve">from the positive </w:t>
                      </w:r>
                      <w:r w:rsidRPr="002A3A24">
                        <w:rPr>
                          <w:rFonts w:eastAsia="Times New Roman" w:cs="Times New Roman"/>
                          <w:i/>
                          <w:iCs/>
                        </w:rPr>
                        <w:t>x-</w:t>
                      </w:r>
                      <w:r w:rsidRPr="00427A38">
                        <w:rPr>
                          <w:rFonts w:eastAsia="Times New Roman" w:cs="Times New Roman"/>
                        </w:rPr>
                        <w:t>axis with coordinates</w:t>
                      </w:r>
                      <w:r w:rsidR="002A3A24" w:rsidRPr="002A3A24">
                        <w:rPr>
                          <w:rFonts w:eastAsia="Times New Roman" w:cs="Times New Roman"/>
                        </w:rPr>
                        <w:t xml:space="preserve"> </w:t>
                      </w:r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>(cos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>α</w:t>
                      </w:r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>, sin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>α</w:t>
                      </w:r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>)</w:t>
                      </w:r>
                      <w:r w:rsidR="00F061DB">
                        <w:rPr>
                          <w:rFonts w:eastAsia="Times New Roman" w:cs="STIXGeneral"/>
                          <w:sz w:val="29"/>
                          <w:szCs w:val="29"/>
                        </w:rPr>
                        <w:t xml:space="preserve"> </w:t>
                      </w:r>
                      <w:r w:rsidRPr="00427A38">
                        <w:rPr>
                          <w:rFonts w:eastAsia="Times New Roman" w:cs="Times New Roman"/>
                        </w:rPr>
                        <w:t>and point</w:t>
                      </w:r>
                      <w:r w:rsidRPr="002A3A24">
                        <w:rPr>
                          <w:rFonts w:eastAsia="Times New Roman" w:cs="Times New Roman"/>
                        </w:rPr>
                        <w:t xml:space="preserve"> 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 xml:space="preserve">Q </w:t>
                      </w:r>
                      <w:r w:rsidRPr="00427A38">
                        <w:rPr>
                          <w:rFonts w:eastAsia="Times New Roman" w:cs="Times New Roman"/>
                        </w:rPr>
                        <w:t>is at an angle of</w:t>
                      </w:r>
                      <w:r w:rsidRPr="002A3A24">
                        <w:rPr>
                          <w:rFonts w:eastAsia="Times New Roman" w:cs="Times New Roman"/>
                        </w:rPr>
                        <w:t xml:space="preserve"> 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 xml:space="preserve">β </w:t>
                      </w:r>
                      <w:r w:rsidRPr="00427A38">
                        <w:rPr>
                          <w:rFonts w:eastAsia="Times New Roman" w:cs="Times New Roman"/>
                        </w:rPr>
                        <w:t xml:space="preserve">from the positive </w:t>
                      </w:r>
                      <w:r w:rsidRPr="002A3A24">
                        <w:rPr>
                          <w:rFonts w:eastAsia="Times New Roman" w:cs="Times New Roman"/>
                          <w:i/>
                          <w:iCs/>
                        </w:rPr>
                        <w:t>x-</w:t>
                      </w:r>
                      <w:r w:rsidRPr="00427A38">
                        <w:rPr>
                          <w:rFonts w:eastAsia="Times New Roman" w:cs="Times New Roman"/>
                        </w:rPr>
                        <w:t>axis with coordinates</w:t>
                      </w:r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>(cos</w:t>
                      </w:r>
                      <w:proofErr w:type="gramStart"/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>β</w:t>
                      </w:r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>,sin</w:t>
                      </w:r>
                      <w:proofErr w:type="gramEnd"/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>β</w:t>
                      </w:r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>).</w:t>
                      </w:r>
                      <w:r w:rsidRPr="00427A38">
                        <w:rPr>
                          <w:rFonts w:eastAsia="Times New Roman" w:cs="Times New Roman"/>
                        </w:rPr>
                        <w:t>Note the measure of angle</w:t>
                      </w:r>
                      <w:r w:rsidRPr="002A3A24">
                        <w:rPr>
                          <w:rFonts w:eastAsia="Times New Roman" w:cs="Times New Roman"/>
                        </w:rPr>
                        <w:t xml:space="preserve"> 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 xml:space="preserve">POQ </w:t>
                      </w:r>
                      <w:r w:rsidRPr="00427A38">
                        <w:rPr>
                          <w:rFonts w:eastAsia="Times New Roman" w:cs="Times New Roman"/>
                        </w:rPr>
                        <w:t>is</w:t>
                      </w:r>
                      <w:r w:rsidRPr="002A3A24">
                        <w:rPr>
                          <w:rFonts w:eastAsia="Times New Roman" w:cs="Times New Roman"/>
                        </w:rPr>
                        <w:t xml:space="preserve"> 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>α</w:t>
                      </w:r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>−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>β</w:t>
                      </w:r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>.</w:t>
                      </w:r>
                    </w:p>
                    <w:p w14:paraId="7C064572" w14:textId="77777777" w:rsidR="00427A38" w:rsidRPr="002A3A24" w:rsidRDefault="00427A38"/>
                    <w:p w14:paraId="3F6263C8" w14:textId="142C0042" w:rsidR="002A3A24" w:rsidRPr="002A3A24" w:rsidRDefault="002A3A24">
                      <w:pPr>
                        <w:rPr>
                          <w:rFonts w:eastAsia="Times New Roman" w:cs="Times New Roman"/>
                        </w:rPr>
                      </w:pPr>
                      <w:r w:rsidRPr="002A3A24">
                        <w:rPr>
                          <w:rFonts w:eastAsia="Times New Roman" w:cs="Times New Roman"/>
                        </w:rPr>
                        <w:t xml:space="preserve">Label two more points: 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 xml:space="preserve">A </w:t>
                      </w:r>
                      <w:r w:rsidRPr="002A3A24">
                        <w:rPr>
                          <w:rFonts w:eastAsia="Times New Roman" w:cs="Times New Roman"/>
                        </w:rPr>
                        <w:t xml:space="preserve">at an angle of </w:t>
                      </w:r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>(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>α</w:t>
                      </w:r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>−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>β</w:t>
                      </w:r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 xml:space="preserve">) </w:t>
                      </w:r>
                      <w:r w:rsidRPr="002A3A24">
                        <w:rPr>
                          <w:rFonts w:eastAsia="Times New Roman" w:cs="Times New Roman"/>
                        </w:rPr>
                        <w:t xml:space="preserve">from the positive </w:t>
                      </w:r>
                      <w:r w:rsidRPr="002A3A24">
                        <w:rPr>
                          <w:rFonts w:eastAsia="Times New Roman" w:cs="Times New Roman"/>
                          <w:i/>
                          <w:iCs/>
                        </w:rPr>
                        <w:t>x-</w:t>
                      </w:r>
                      <w:r w:rsidRPr="002A3A24">
                        <w:rPr>
                          <w:rFonts w:eastAsia="Times New Roman" w:cs="Times New Roman"/>
                        </w:rPr>
                        <w:t>axis with coordinates</w:t>
                      </w:r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>(cos(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>α</w:t>
                      </w:r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>−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>β</w:t>
                      </w:r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>), sin(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>α</w:t>
                      </w:r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>−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>β</w:t>
                      </w:r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 xml:space="preserve">)); </w:t>
                      </w:r>
                      <w:r w:rsidRPr="002A3A24">
                        <w:rPr>
                          <w:rFonts w:eastAsia="Times New Roman" w:cs="Times New Roman"/>
                        </w:rPr>
                        <w:t xml:space="preserve">and point 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 xml:space="preserve">B </w:t>
                      </w:r>
                      <w:r w:rsidRPr="002A3A24">
                        <w:rPr>
                          <w:rFonts w:eastAsia="Times New Roman" w:cs="Times New Roman"/>
                        </w:rPr>
                        <w:t xml:space="preserve">with </w:t>
                      </w:r>
                      <w:proofErr w:type="gramStart"/>
                      <w:r w:rsidRPr="002A3A24">
                        <w:rPr>
                          <w:rFonts w:eastAsia="Times New Roman" w:cs="Times New Roman"/>
                        </w:rPr>
                        <w:t>coordinates</w:t>
                      </w:r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>(</w:t>
                      </w:r>
                      <w:proofErr w:type="gramEnd"/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>1,0).</w:t>
                      </w:r>
                      <w:r w:rsidRPr="002A3A24">
                        <w:rPr>
                          <w:rFonts w:eastAsia="Times New Roman" w:cs="Times New Roman"/>
                        </w:rPr>
                        <w:t xml:space="preserve">Triangle 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 xml:space="preserve">POQ </w:t>
                      </w:r>
                      <w:r w:rsidRPr="002A3A24">
                        <w:rPr>
                          <w:rFonts w:eastAsia="Times New Roman" w:cs="Times New Roman"/>
                        </w:rPr>
                        <w:t xml:space="preserve">is a rotation of triangle 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 xml:space="preserve">AOB </w:t>
                      </w:r>
                      <w:r w:rsidRPr="002A3A24">
                        <w:rPr>
                          <w:rFonts w:eastAsia="Times New Roman" w:cs="Times New Roman"/>
                        </w:rPr>
                        <w:t xml:space="preserve">and thus the distance from 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 xml:space="preserve">P </w:t>
                      </w:r>
                      <w:r w:rsidRPr="002A3A24">
                        <w:rPr>
                          <w:rFonts w:eastAsia="Times New Roman" w:cs="Times New Roman"/>
                        </w:rPr>
                        <w:t xml:space="preserve">to 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 xml:space="preserve">Q </w:t>
                      </w:r>
                      <w:r w:rsidRPr="002A3A24">
                        <w:rPr>
                          <w:rFonts w:eastAsia="Times New Roman" w:cs="Times New Roman"/>
                        </w:rPr>
                        <w:t xml:space="preserve">is the same as the distance from 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 xml:space="preserve">A </w:t>
                      </w:r>
                      <w:r w:rsidRPr="002A3A24">
                        <w:rPr>
                          <w:rFonts w:eastAsia="Times New Roman" w:cs="Times New Roman"/>
                        </w:rPr>
                        <w:t xml:space="preserve">to </w:t>
                      </w:r>
                      <w:r w:rsidRPr="002A3A24">
                        <w:rPr>
                          <w:rFonts w:eastAsia="Times New Roman" w:cs="STIXGeneral"/>
                          <w:i/>
                          <w:iCs/>
                          <w:sz w:val="29"/>
                          <w:szCs w:val="29"/>
                        </w:rPr>
                        <w:t>B</w:t>
                      </w:r>
                      <w:r w:rsidRPr="002A3A24">
                        <w:rPr>
                          <w:rFonts w:eastAsia="Times New Roman" w:cs="STIXGeneral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56DA" w:rsidRPr="00355879">
        <w:rPr>
          <w:b/>
        </w:rPr>
        <w:drawing>
          <wp:inline distT="0" distB="0" distL="0" distR="0" wp14:anchorId="7AF36A81" wp14:editId="0139D8ED">
            <wp:extent cx="2370030" cy="22580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4446" cy="226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5D1C" w14:textId="77777777" w:rsidR="00427A38" w:rsidRPr="00355879" w:rsidRDefault="00427A38">
      <w:pPr>
        <w:rPr>
          <w:b/>
        </w:rPr>
      </w:pPr>
    </w:p>
    <w:p w14:paraId="1A23C09C" w14:textId="29AAEDAB" w:rsidR="002A3A24" w:rsidRPr="002A3A24" w:rsidRDefault="002A3A24" w:rsidP="002A3A24">
      <w:pPr>
        <w:rPr>
          <w:rFonts w:eastAsia="Times New Roman" w:cs="Times New Roman"/>
        </w:rPr>
      </w:pPr>
      <w:r w:rsidRPr="002A3A24">
        <w:rPr>
          <w:rFonts w:eastAsia="Times New Roman" w:cs="Times New Roman"/>
        </w:rPr>
        <w:t>We can find the distance from</w:t>
      </w:r>
      <w:r w:rsidRPr="00355879">
        <w:rPr>
          <w:rFonts w:eastAsia="Times New Roman" w:cs="Times New Roman"/>
        </w:rPr>
        <w:t xml:space="preserve"> </w:t>
      </w:r>
      <w:r w:rsidRPr="00355879">
        <w:rPr>
          <w:rFonts w:eastAsia="Times New Roman" w:cs="STIXGeneral"/>
          <w:i/>
          <w:iCs/>
          <w:sz w:val="29"/>
          <w:szCs w:val="29"/>
        </w:rPr>
        <w:t xml:space="preserve">P </w:t>
      </w:r>
      <w:r w:rsidRPr="002A3A24">
        <w:rPr>
          <w:rFonts w:eastAsia="Times New Roman" w:cs="Times New Roman"/>
        </w:rPr>
        <w:t>to</w:t>
      </w:r>
      <w:r w:rsidRPr="00355879">
        <w:rPr>
          <w:rFonts w:eastAsia="Times New Roman" w:cs="Times New Roman"/>
        </w:rPr>
        <w:t xml:space="preserve"> </w:t>
      </w:r>
      <w:r w:rsidRPr="00355879">
        <w:rPr>
          <w:rFonts w:eastAsia="Times New Roman" w:cs="STIXGeneral"/>
          <w:i/>
          <w:iCs/>
          <w:sz w:val="29"/>
          <w:szCs w:val="29"/>
        </w:rPr>
        <w:t>Q</w:t>
      </w:r>
      <w:r w:rsidRPr="00355879">
        <w:rPr>
          <w:rFonts w:eastAsia="Times New Roman" w:cs="Times New Roman"/>
        </w:rPr>
        <w:t xml:space="preserve"> </w:t>
      </w:r>
      <w:r w:rsidRPr="002A3A24">
        <w:rPr>
          <w:rFonts w:cs="Times New Roman"/>
        </w:rPr>
        <w:t xml:space="preserve">using the </w:t>
      </w:r>
      <w:r w:rsidRPr="00355879">
        <w:rPr>
          <w:rFonts w:cs="Times New Roman"/>
        </w:rPr>
        <w:t>distance formula</w:t>
      </w:r>
      <w:r w:rsidRPr="002A3A24">
        <w:rPr>
          <w:rFonts w:cs="Times New Roman"/>
        </w:rPr>
        <w:t>.</w:t>
      </w:r>
    </w:p>
    <w:p w14:paraId="68A0DFAF" w14:textId="4ADB021C" w:rsidR="002A3A24" w:rsidRPr="00355879" w:rsidRDefault="00F061DB" w:rsidP="002A3A24">
      <w:pPr>
        <w:rPr>
          <w:rFonts w:eastAsia="Times New Roman" w:cs="Times New Roman"/>
        </w:rPr>
      </w:pPr>
      <w:r w:rsidRPr="00355879">
        <w:rPr>
          <w:rFonts w:eastAsia="Times New Roman" w:cs="Times New Roman"/>
        </w:rPr>
        <w:drawing>
          <wp:inline distT="0" distB="0" distL="0" distR="0" wp14:anchorId="4EECC70F" wp14:editId="49FE0269">
            <wp:extent cx="3023235" cy="3846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9693" cy="39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F4E56" w14:textId="77777777" w:rsidR="00F061DB" w:rsidRPr="00355879" w:rsidRDefault="00F061DB" w:rsidP="002A3A24">
      <w:pPr>
        <w:rPr>
          <w:rFonts w:eastAsia="Times New Roman" w:cs="Times New Roman"/>
        </w:rPr>
      </w:pPr>
    </w:p>
    <w:p w14:paraId="505D0B10" w14:textId="77777777" w:rsidR="00F061DB" w:rsidRPr="00355879" w:rsidRDefault="00F061DB" w:rsidP="002A3A24">
      <w:pPr>
        <w:rPr>
          <w:rFonts w:eastAsia="Times New Roman" w:cs="Times New Roman"/>
        </w:rPr>
      </w:pPr>
    </w:p>
    <w:p w14:paraId="74507D50" w14:textId="77777777" w:rsidR="00F061DB" w:rsidRPr="00355879" w:rsidRDefault="00F061DB" w:rsidP="002A3A24">
      <w:pPr>
        <w:rPr>
          <w:rFonts w:eastAsia="Times New Roman" w:cs="Times New Roman"/>
        </w:rPr>
      </w:pPr>
    </w:p>
    <w:p w14:paraId="4EE4515C" w14:textId="77777777" w:rsidR="00F061DB" w:rsidRPr="00355879" w:rsidRDefault="00F061DB" w:rsidP="002A3A24">
      <w:pPr>
        <w:rPr>
          <w:rFonts w:eastAsia="Times New Roman" w:cs="Times New Roman"/>
        </w:rPr>
      </w:pPr>
    </w:p>
    <w:p w14:paraId="28121475" w14:textId="77777777" w:rsidR="00F061DB" w:rsidRPr="002A3A24" w:rsidRDefault="00F061DB" w:rsidP="002A3A24">
      <w:pPr>
        <w:rPr>
          <w:rFonts w:eastAsia="Times New Roman" w:cs="Times New Roman"/>
        </w:rPr>
      </w:pPr>
    </w:p>
    <w:p w14:paraId="3C20F455" w14:textId="77777777" w:rsidR="00427A38" w:rsidRDefault="00427A38">
      <w:pPr>
        <w:rPr>
          <w:b/>
        </w:rPr>
      </w:pPr>
    </w:p>
    <w:p w14:paraId="1EAEFF70" w14:textId="77777777" w:rsidR="000A726D" w:rsidRDefault="000A726D">
      <w:pPr>
        <w:rPr>
          <w:b/>
        </w:rPr>
      </w:pPr>
    </w:p>
    <w:p w14:paraId="3A8A34E5" w14:textId="77777777" w:rsidR="000A726D" w:rsidRDefault="000A726D">
      <w:pPr>
        <w:rPr>
          <w:b/>
        </w:rPr>
      </w:pPr>
    </w:p>
    <w:p w14:paraId="631BFA6C" w14:textId="77777777" w:rsidR="000A726D" w:rsidRDefault="000A726D">
      <w:pPr>
        <w:rPr>
          <w:b/>
        </w:rPr>
      </w:pPr>
    </w:p>
    <w:p w14:paraId="1D1BE5DE" w14:textId="77777777" w:rsidR="0047778A" w:rsidRDefault="0047778A">
      <w:pPr>
        <w:rPr>
          <w:b/>
        </w:rPr>
      </w:pPr>
    </w:p>
    <w:p w14:paraId="524E320A" w14:textId="77777777" w:rsidR="0047778A" w:rsidRDefault="0047778A">
      <w:pPr>
        <w:rPr>
          <w:b/>
        </w:rPr>
      </w:pPr>
    </w:p>
    <w:p w14:paraId="1CE292E9" w14:textId="77777777" w:rsidR="0047778A" w:rsidRDefault="0047778A">
      <w:pPr>
        <w:rPr>
          <w:b/>
        </w:rPr>
      </w:pPr>
    </w:p>
    <w:p w14:paraId="3B2AAFFD" w14:textId="77777777" w:rsidR="0047778A" w:rsidRDefault="0047778A">
      <w:pPr>
        <w:rPr>
          <w:b/>
        </w:rPr>
      </w:pPr>
    </w:p>
    <w:p w14:paraId="6FAE515A" w14:textId="77777777" w:rsidR="0047778A" w:rsidRDefault="0047778A">
      <w:pPr>
        <w:rPr>
          <w:b/>
        </w:rPr>
      </w:pPr>
    </w:p>
    <w:p w14:paraId="0D73DEBD" w14:textId="77777777" w:rsidR="0047778A" w:rsidRDefault="0047778A">
      <w:pPr>
        <w:rPr>
          <w:b/>
        </w:rPr>
      </w:pPr>
    </w:p>
    <w:p w14:paraId="3134A1A6" w14:textId="77777777" w:rsidR="0047778A" w:rsidRDefault="0047778A">
      <w:pPr>
        <w:rPr>
          <w:b/>
        </w:rPr>
      </w:pPr>
    </w:p>
    <w:p w14:paraId="4B2A1E7E" w14:textId="77777777" w:rsidR="0047778A" w:rsidRDefault="0047778A">
      <w:pPr>
        <w:rPr>
          <w:b/>
        </w:rPr>
      </w:pPr>
    </w:p>
    <w:p w14:paraId="29E0A2AA" w14:textId="77777777" w:rsidR="0047778A" w:rsidRDefault="0047778A">
      <w:pPr>
        <w:rPr>
          <w:b/>
        </w:rPr>
      </w:pPr>
    </w:p>
    <w:p w14:paraId="29CD13E6" w14:textId="77777777" w:rsidR="0047778A" w:rsidRDefault="0047778A">
      <w:pPr>
        <w:rPr>
          <w:b/>
        </w:rPr>
      </w:pPr>
    </w:p>
    <w:p w14:paraId="3B81249D" w14:textId="77777777" w:rsidR="0047778A" w:rsidRDefault="0047778A">
      <w:pPr>
        <w:rPr>
          <w:b/>
        </w:rPr>
      </w:pPr>
    </w:p>
    <w:p w14:paraId="64666E81" w14:textId="77777777" w:rsidR="0047778A" w:rsidRDefault="0047778A">
      <w:pPr>
        <w:rPr>
          <w:b/>
        </w:rPr>
      </w:pPr>
    </w:p>
    <w:p w14:paraId="48AA320A" w14:textId="77777777" w:rsidR="0047778A" w:rsidRDefault="0047778A">
      <w:pPr>
        <w:rPr>
          <w:b/>
        </w:rPr>
      </w:pPr>
    </w:p>
    <w:p w14:paraId="444E880B" w14:textId="77777777" w:rsidR="0047778A" w:rsidRDefault="0047778A">
      <w:pPr>
        <w:rPr>
          <w:b/>
        </w:rPr>
      </w:pPr>
    </w:p>
    <w:p w14:paraId="13C5E2BE" w14:textId="77777777" w:rsidR="0047778A" w:rsidRDefault="0047778A">
      <w:pPr>
        <w:rPr>
          <w:b/>
        </w:rPr>
      </w:pPr>
    </w:p>
    <w:p w14:paraId="29985736" w14:textId="77777777" w:rsidR="0047778A" w:rsidRDefault="0047778A">
      <w:pPr>
        <w:rPr>
          <w:b/>
        </w:rPr>
      </w:pPr>
    </w:p>
    <w:p w14:paraId="54567155" w14:textId="77777777" w:rsidR="0047778A" w:rsidRDefault="0047778A">
      <w:pPr>
        <w:rPr>
          <w:b/>
        </w:rPr>
      </w:pPr>
    </w:p>
    <w:p w14:paraId="1346A4FF" w14:textId="77777777" w:rsidR="0047778A" w:rsidRDefault="0047778A">
      <w:pPr>
        <w:rPr>
          <w:b/>
        </w:rPr>
      </w:pPr>
    </w:p>
    <w:p w14:paraId="18347952" w14:textId="77777777" w:rsidR="0047778A" w:rsidRDefault="0047778A">
      <w:pPr>
        <w:rPr>
          <w:b/>
        </w:rPr>
      </w:pPr>
    </w:p>
    <w:p w14:paraId="301EF87C" w14:textId="577129C3" w:rsidR="0047778A" w:rsidRDefault="00502CBF">
      <w:pPr>
        <w:rPr>
          <w:b/>
        </w:rPr>
      </w:pPr>
      <w:r w:rsidRPr="00502CBF">
        <w:rPr>
          <w:b/>
        </w:rPr>
        <w:lastRenderedPageBreak/>
        <w:drawing>
          <wp:inline distT="0" distB="0" distL="0" distR="0" wp14:anchorId="2B5C059E" wp14:editId="74AD0062">
            <wp:extent cx="6858000" cy="6731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53457" w14:textId="47FEBDE6" w:rsidR="00C87E33" w:rsidRDefault="00C87E33" w:rsidP="00C87E33">
      <w:pPr>
        <w:jc w:val="center"/>
        <w:rPr>
          <w:b/>
        </w:rPr>
      </w:pPr>
      <w:r w:rsidRPr="00C87E33">
        <w:rPr>
          <w:b/>
        </w:rPr>
        <w:drawing>
          <wp:inline distT="0" distB="0" distL="0" distR="0" wp14:anchorId="12C80B41" wp14:editId="76CBA0F5">
            <wp:extent cx="4809437" cy="11404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1770" cy="114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A9E68" w14:textId="296D200C" w:rsidR="00C87E33" w:rsidRDefault="00C87E33" w:rsidP="00C87E33">
      <w:pPr>
        <w:jc w:val="center"/>
        <w:rPr>
          <w:b/>
        </w:rPr>
      </w:pPr>
      <w:r w:rsidRPr="00C87E33">
        <w:rPr>
          <w:b/>
        </w:rPr>
        <w:drawing>
          <wp:inline distT="0" distB="0" distL="0" distR="0" wp14:anchorId="5A732574" wp14:editId="0E70BCB8">
            <wp:extent cx="6273800" cy="16383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AD64E" w14:textId="3C4ECCAF" w:rsidR="00C87E33" w:rsidRDefault="00EC2183" w:rsidP="00EC2183">
      <w:pPr>
        <w:rPr>
          <w:b/>
        </w:rPr>
      </w:pPr>
      <w:r>
        <w:rPr>
          <w:b/>
        </w:rPr>
        <w:t>Example</w:t>
      </w:r>
    </w:p>
    <w:p w14:paraId="50D5FCC4" w14:textId="1505CEBA" w:rsidR="00EC2183" w:rsidRDefault="00EC2183" w:rsidP="00EC2183">
      <w:pPr>
        <w:rPr>
          <w:b/>
        </w:rPr>
      </w:pPr>
      <w:r w:rsidRPr="00EC2183">
        <w:rPr>
          <w:b/>
        </w:rPr>
        <w:drawing>
          <wp:inline distT="0" distB="0" distL="0" distR="0" wp14:anchorId="580042FE" wp14:editId="1D1700AA">
            <wp:extent cx="3238500" cy="4953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1F7">
        <w:rPr>
          <w:b/>
        </w:rPr>
        <w:tab/>
      </w:r>
      <w:r w:rsidR="002F01F7" w:rsidRPr="002F01F7">
        <w:rPr>
          <w:b/>
        </w:rPr>
        <w:drawing>
          <wp:inline distT="0" distB="0" distL="0" distR="0" wp14:anchorId="1AD8654D" wp14:editId="7AB3097F">
            <wp:extent cx="2921000" cy="40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034C3" w14:textId="77777777" w:rsidR="002F01F7" w:rsidRDefault="002F01F7" w:rsidP="00EC2183">
      <w:pPr>
        <w:rPr>
          <w:b/>
        </w:rPr>
      </w:pPr>
    </w:p>
    <w:p w14:paraId="6E74FEC5" w14:textId="77777777" w:rsidR="002F01F7" w:rsidRDefault="002F01F7" w:rsidP="00EC2183">
      <w:pPr>
        <w:rPr>
          <w:b/>
        </w:rPr>
      </w:pPr>
    </w:p>
    <w:p w14:paraId="195EB4EB" w14:textId="77777777" w:rsidR="002F01F7" w:rsidRDefault="002F01F7" w:rsidP="00EC2183">
      <w:pPr>
        <w:rPr>
          <w:b/>
        </w:rPr>
      </w:pPr>
    </w:p>
    <w:p w14:paraId="614F5DD5" w14:textId="77777777" w:rsidR="002F01F7" w:rsidRDefault="002F01F7" w:rsidP="00EC2183">
      <w:pPr>
        <w:rPr>
          <w:b/>
        </w:rPr>
      </w:pPr>
    </w:p>
    <w:p w14:paraId="3CCF92A4" w14:textId="77777777" w:rsidR="002F01F7" w:rsidRDefault="002F01F7" w:rsidP="00EC2183">
      <w:pPr>
        <w:rPr>
          <w:b/>
        </w:rPr>
      </w:pPr>
    </w:p>
    <w:p w14:paraId="02396464" w14:textId="77777777" w:rsidR="002F01F7" w:rsidRDefault="002F01F7" w:rsidP="00EC2183">
      <w:pPr>
        <w:rPr>
          <w:b/>
        </w:rPr>
      </w:pPr>
    </w:p>
    <w:p w14:paraId="6ECCF664" w14:textId="77777777" w:rsidR="002F01F7" w:rsidRDefault="002F01F7" w:rsidP="00EC2183">
      <w:pPr>
        <w:rPr>
          <w:b/>
        </w:rPr>
      </w:pPr>
    </w:p>
    <w:p w14:paraId="48153EA9" w14:textId="77777777" w:rsidR="002F01F7" w:rsidRDefault="002F01F7" w:rsidP="00EC2183">
      <w:pPr>
        <w:rPr>
          <w:b/>
        </w:rPr>
      </w:pPr>
    </w:p>
    <w:p w14:paraId="7211AC30" w14:textId="77777777" w:rsidR="002F01F7" w:rsidRDefault="002F01F7" w:rsidP="00EC2183">
      <w:pPr>
        <w:rPr>
          <w:b/>
        </w:rPr>
      </w:pPr>
    </w:p>
    <w:p w14:paraId="2B07A2A0" w14:textId="77777777" w:rsidR="002F01F7" w:rsidRDefault="002F01F7" w:rsidP="00EC2183">
      <w:pPr>
        <w:rPr>
          <w:b/>
        </w:rPr>
      </w:pPr>
    </w:p>
    <w:p w14:paraId="5EF6B142" w14:textId="77777777" w:rsidR="002F01F7" w:rsidRDefault="002F01F7" w:rsidP="00EC2183">
      <w:pPr>
        <w:rPr>
          <w:b/>
        </w:rPr>
      </w:pPr>
    </w:p>
    <w:p w14:paraId="38FB28B6" w14:textId="77777777" w:rsidR="002F01F7" w:rsidRDefault="002F01F7" w:rsidP="00EC2183">
      <w:pPr>
        <w:rPr>
          <w:b/>
        </w:rPr>
      </w:pPr>
    </w:p>
    <w:p w14:paraId="1655B200" w14:textId="77777777" w:rsidR="002F01F7" w:rsidRDefault="002F01F7" w:rsidP="00EC2183">
      <w:pPr>
        <w:rPr>
          <w:b/>
        </w:rPr>
      </w:pPr>
    </w:p>
    <w:p w14:paraId="709A6258" w14:textId="77777777" w:rsidR="002F01F7" w:rsidRDefault="002F01F7" w:rsidP="00EC2183">
      <w:pPr>
        <w:rPr>
          <w:b/>
        </w:rPr>
      </w:pPr>
    </w:p>
    <w:p w14:paraId="6DBBBA95" w14:textId="77777777" w:rsidR="002F01F7" w:rsidRDefault="002F01F7" w:rsidP="00EC2183">
      <w:pPr>
        <w:rPr>
          <w:b/>
        </w:rPr>
      </w:pPr>
    </w:p>
    <w:p w14:paraId="55F1E6A1" w14:textId="77777777" w:rsidR="002F01F7" w:rsidRDefault="002F01F7" w:rsidP="00EC2183">
      <w:pPr>
        <w:rPr>
          <w:b/>
        </w:rPr>
      </w:pPr>
    </w:p>
    <w:p w14:paraId="3C299C1C" w14:textId="77777777" w:rsidR="002F01F7" w:rsidRDefault="002F01F7" w:rsidP="00EC2183">
      <w:pPr>
        <w:rPr>
          <w:b/>
        </w:rPr>
      </w:pPr>
    </w:p>
    <w:p w14:paraId="2356AE0C" w14:textId="77777777" w:rsidR="002F01F7" w:rsidRDefault="002F01F7" w:rsidP="00EC2183">
      <w:pPr>
        <w:rPr>
          <w:b/>
        </w:rPr>
      </w:pPr>
    </w:p>
    <w:p w14:paraId="4F5FCDF6" w14:textId="77777777" w:rsidR="002F01F7" w:rsidRDefault="002F01F7" w:rsidP="00EC2183">
      <w:pPr>
        <w:rPr>
          <w:b/>
        </w:rPr>
      </w:pPr>
    </w:p>
    <w:p w14:paraId="296D3AC6" w14:textId="77777777" w:rsidR="002F01F7" w:rsidRDefault="002F01F7" w:rsidP="00EC2183">
      <w:pPr>
        <w:rPr>
          <w:b/>
        </w:rPr>
      </w:pPr>
    </w:p>
    <w:p w14:paraId="5E7480B0" w14:textId="77777777" w:rsidR="002F01F7" w:rsidRDefault="002F01F7" w:rsidP="00EC2183">
      <w:pPr>
        <w:rPr>
          <w:b/>
        </w:rPr>
      </w:pPr>
    </w:p>
    <w:p w14:paraId="3679DA12" w14:textId="77777777" w:rsidR="002F01F7" w:rsidRDefault="002F01F7" w:rsidP="00EC2183">
      <w:pPr>
        <w:rPr>
          <w:b/>
        </w:rPr>
      </w:pPr>
    </w:p>
    <w:p w14:paraId="7BAFC139" w14:textId="77777777" w:rsidR="002F01F7" w:rsidRDefault="002F01F7" w:rsidP="00EC2183">
      <w:pPr>
        <w:rPr>
          <w:b/>
        </w:rPr>
      </w:pPr>
    </w:p>
    <w:p w14:paraId="20949BFF" w14:textId="77777777" w:rsidR="002F01F7" w:rsidRDefault="002F01F7" w:rsidP="00EC2183">
      <w:pPr>
        <w:rPr>
          <w:b/>
        </w:rPr>
      </w:pPr>
    </w:p>
    <w:p w14:paraId="00315BE2" w14:textId="77777777" w:rsidR="002F01F7" w:rsidRDefault="002F01F7" w:rsidP="00EC2183">
      <w:pPr>
        <w:rPr>
          <w:b/>
        </w:rPr>
      </w:pPr>
    </w:p>
    <w:p w14:paraId="009EA334" w14:textId="3AC9AAC0" w:rsidR="002F01F7" w:rsidRDefault="002F01F7" w:rsidP="00EC2183">
      <w:pPr>
        <w:rPr>
          <w:b/>
        </w:rPr>
      </w:pPr>
      <w:r>
        <w:rPr>
          <w:b/>
        </w:rPr>
        <w:t>Using the Sum and Difference Formulas for Sine</w:t>
      </w:r>
    </w:p>
    <w:p w14:paraId="064C5E48" w14:textId="14B6A41B" w:rsidR="002F01F7" w:rsidRDefault="002F01F7" w:rsidP="002F01F7">
      <w:pPr>
        <w:jc w:val="center"/>
        <w:rPr>
          <w:b/>
        </w:rPr>
      </w:pPr>
      <w:r w:rsidRPr="002F01F7">
        <w:rPr>
          <w:b/>
        </w:rPr>
        <w:drawing>
          <wp:inline distT="0" distB="0" distL="0" distR="0" wp14:anchorId="3DC24BF1" wp14:editId="1B5FF2FF">
            <wp:extent cx="5194935" cy="1217443"/>
            <wp:effectExtent l="0" t="0" r="1206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6610" cy="122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9ECEA" w14:textId="1C21D678" w:rsidR="002F01F7" w:rsidRDefault="002F01F7" w:rsidP="002F01F7">
      <w:pPr>
        <w:jc w:val="center"/>
        <w:rPr>
          <w:b/>
        </w:rPr>
      </w:pPr>
      <w:r w:rsidRPr="002F01F7">
        <w:rPr>
          <w:b/>
        </w:rPr>
        <w:drawing>
          <wp:inline distT="0" distB="0" distL="0" distR="0" wp14:anchorId="592D8712" wp14:editId="0043E5F9">
            <wp:extent cx="5805268" cy="1572260"/>
            <wp:effectExtent l="0" t="0" r="1143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020" cy="157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50212" w14:textId="69214F7A" w:rsidR="002F01F7" w:rsidRDefault="008D39FB" w:rsidP="002F01F7">
      <w:pPr>
        <w:rPr>
          <w:b/>
        </w:rPr>
      </w:pPr>
      <w:r>
        <w:rPr>
          <w:b/>
        </w:rPr>
        <w:t>Examples</w:t>
      </w:r>
    </w:p>
    <w:p w14:paraId="0B0F684F" w14:textId="445C924D" w:rsidR="008D39FB" w:rsidRDefault="008D39FB" w:rsidP="002F01F7">
      <w:pPr>
        <w:rPr>
          <w:b/>
        </w:rPr>
      </w:pPr>
      <w:r w:rsidRPr="008D39FB">
        <w:rPr>
          <w:b/>
        </w:rPr>
        <w:drawing>
          <wp:inline distT="0" distB="0" distL="0" distR="0" wp14:anchorId="2E65681E" wp14:editId="738CBB64">
            <wp:extent cx="2794635" cy="77378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3726" cy="7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62E7" w14:textId="77777777" w:rsidR="00657397" w:rsidRDefault="00657397" w:rsidP="002F01F7">
      <w:pPr>
        <w:rPr>
          <w:b/>
        </w:rPr>
      </w:pPr>
    </w:p>
    <w:p w14:paraId="746B0A90" w14:textId="77777777" w:rsidR="00657397" w:rsidRDefault="00657397" w:rsidP="002F01F7">
      <w:pPr>
        <w:rPr>
          <w:b/>
        </w:rPr>
      </w:pPr>
    </w:p>
    <w:p w14:paraId="49811D90" w14:textId="77777777" w:rsidR="00657397" w:rsidRDefault="00657397" w:rsidP="002F01F7">
      <w:pPr>
        <w:rPr>
          <w:b/>
        </w:rPr>
      </w:pPr>
    </w:p>
    <w:p w14:paraId="795802D6" w14:textId="77777777" w:rsidR="00657397" w:rsidRDefault="00657397" w:rsidP="002F01F7">
      <w:pPr>
        <w:rPr>
          <w:b/>
        </w:rPr>
      </w:pPr>
    </w:p>
    <w:p w14:paraId="4071D0AA" w14:textId="77777777" w:rsidR="00657397" w:rsidRDefault="00657397" w:rsidP="002F01F7">
      <w:pPr>
        <w:rPr>
          <w:b/>
        </w:rPr>
      </w:pPr>
    </w:p>
    <w:p w14:paraId="695EEC96" w14:textId="77777777" w:rsidR="00657397" w:rsidRDefault="00657397" w:rsidP="002F01F7">
      <w:pPr>
        <w:rPr>
          <w:b/>
        </w:rPr>
      </w:pPr>
    </w:p>
    <w:p w14:paraId="79A726BB" w14:textId="77777777" w:rsidR="00657397" w:rsidRDefault="00657397" w:rsidP="002F01F7">
      <w:pPr>
        <w:rPr>
          <w:b/>
        </w:rPr>
      </w:pPr>
    </w:p>
    <w:p w14:paraId="1C85D7E3" w14:textId="77777777" w:rsidR="00657397" w:rsidRDefault="00657397" w:rsidP="002F01F7">
      <w:pPr>
        <w:rPr>
          <w:b/>
        </w:rPr>
      </w:pPr>
    </w:p>
    <w:p w14:paraId="55B7CDFF" w14:textId="77777777" w:rsidR="00657397" w:rsidRDefault="00657397" w:rsidP="002F01F7">
      <w:pPr>
        <w:rPr>
          <w:b/>
        </w:rPr>
      </w:pPr>
    </w:p>
    <w:p w14:paraId="076681C3" w14:textId="77777777" w:rsidR="00657397" w:rsidRDefault="00657397" w:rsidP="002F01F7">
      <w:pPr>
        <w:rPr>
          <w:b/>
        </w:rPr>
      </w:pPr>
    </w:p>
    <w:p w14:paraId="028CCC51" w14:textId="77777777" w:rsidR="00657397" w:rsidRDefault="00657397" w:rsidP="002F01F7">
      <w:pPr>
        <w:rPr>
          <w:b/>
        </w:rPr>
      </w:pPr>
    </w:p>
    <w:p w14:paraId="6E86F4EC" w14:textId="77777777" w:rsidR="00657397" w:rsidRDefault="00657397" w:rsidP="002F01F7">
      <w:pPr>
        <w:rPr>
          <w:b/>
        </w:rPr>
      </w:pPr>
    </w:p>
    <w:p w14:paraId="4A6EF61A" w14:textId="77777777" w:rsidR="00657397" w:rsidRDefault="00657397" w:rsidP="002F01F7">
      <w:pPr>
        <w:rPr>
          <w:b/>
        </w:rPr>
      </w:pPr>
    </w:p>
    <w:p w14:paraId="1DE4114C" w14:textId="77777777" w:rsidR="00657397" w:rsidRDefault="00657397" w:rsidP="002F01F7">
      <w:pPr>
        <w:rPr>
          <w:b/>
        </w:rPr>
      </w:pPr>
    </w:p>
    <w:p w14:paraId="51785FE2" w14:textId="77777777" w:rsidR="00657397" w:rsidRDefault="00657397" w:rsidP="002F01F7">
      <w:pPr>
        <w:rPr>
          <w:b/>
        </w:rPr>
      </w:pPr>
    </w:p>
    <w:p w14:paraId="120341B0" w14:textId="77777777" w:rsidR="00657397" w:rsidRDefault="00657397" w:rsidP="002F01F7">
      <w:pPr>
        <w:rPr>
          <w:b/>
        </w:rPr>
      </w:pPr>
    </w:p>
    <w:p w14:paraId="21FBB596" w14:textId="77777777" w:rsidR="00657397" w:rsidRDefault="00657397" w:rsidP="002F01F7">
      <w:pPr>
        <w:rPr>
          <w:b/>
        </w:rPr>
      </w:pPr>
    </w:p>
    <w:p w14:paraId="5071FB41" w14:textId="77777777" w:rsidR="00657397" w:rsidRDefault="00657397" w:rsidP="002F01F7">
      <w:pPr>
        <w:rPr>
          <w:b/>
        </w:rPr>
      </w:pPr>
    </w:p>
    <w:p w14:paraId="3FC0DC8E" w14:textId="77777777" w:rsidR="00657397" w:rsidRDefault="00657397" w:rsidP="002F01F7">
      <w:pPr>
        <w:rPr>
          <w:b/>
        </w:rPr>
      </w:pPr>
    </w:p>
    <w:p w14:paraId="64DA1BA9" w14:textId="77777777" w:rsidR="00657397" w:rsidRDefault="00657397" w:rsidP="002F01F7">
      <w:pPr>
        <w:rPr>
          <w:b/>
        </w:rPr>
      </w:pPr>
    </w:p>
    <w:p w14:paraId="1E6407B3" w14:textId="77777777" w:rsidR="00657397" w:rsidRDefault="00657397" w:rsidP="002F01F7">
      <w:pPr>
        <w:rPr>
          <w:b/>
        </w:rPr>
      </w:pPr>
    </w:p>
    <w:p w14:paraId="7E8827AE" w14:textId="77777777" w:rsidR="00657397" w:rsidRDefault="00657397" w:rsidP="002F01F7">
      <w:pPr>
        <w:rPr>
          <w:b/>
        </w:rPr>
      </w:pPr>
    </w:p>
    <w:p w14:paraId="48672D41" w14:textId="77777777" w:rsidR="00657397" w:rsidRDefault="00657397" w:rsidP="002F01F7">
      <w:pPr>
        <w:rPr>
          <w:b/>
        </w:rPr>
      </w:pPr>
    </w:p>
    <w:p w14:paraId="393FF7F2" w14:textId="77777777" w:rsidR="00657397" w:rsidRDefault="00657397" w:rsidP="002F01F7">
      <w:pPr>
        <w:rPr>
          <w:b/>
        </w:rPr>
      </w:pPr>
    </w:p>
    <w:p w14:paraId="6617D6E1" w14:textId="77777777" w:rsidR="00657397" w:rsidRDefault="00657397" w:rsidP="002F01F7">
      <w:pPr>
        <w:rPr>
          <w:b/>
        </w:rPr>
      </w:pPr>
    </w:p>
    <w:p w14:paraId="3B9B5905" w14:textId="77777777" w:rsidR="00657397" w:rsidRDefault="00657397" w:rsidP="002F01F7">
      <w:pPr>
        <w:rPr>
          <w:b/>
        </w:rPr>
      </w:pPr>
    </w:p>
    <w:p w14:paraId="51B2E224" w14:textId="0D561B3C" w:rsidR="00657397" w:rsidRDefault="00657397" w:rsidP="002F01F7">
      <w:pPr>
        <w:rPr>
          <w:b/>
        </w:rPr>
      </w:pPr>
      <w:r w:rsidRPr="00657397">
        <w:rPr>
          <w:b/>
        </w:rPr>
        <w:drawing>
          <wp:inline distT="0" distB="0" distL="0" distR="0" wp14:anchorId="3B5F8B36" wp14:editId="1D551581">
            <wp:extent cx="3480435" cy="54140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2347" cy="54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F821" w14:textId="77777777" w:rsidR="003B63FB" w:rsidRDefault="003B63FB" w:rsidP="002F01F7">
      <w:pPr>
        <w:rPr>
          <w:b/>
        </w:rPr>
      </w:pPr>
    </w:p>
    <w:p w14:paraId="4A3DF908" w14:textId="77777777" w:rsidR="003B63FB" w:rsidRDefault="003B63FB" w:rsidP="002F01F7">
      <w:pPr>
        <w:rPr>
          <w:b/>
        </w:rPr>
      </w:pPr>
    </w:p>
    <w:p w14:paraId="46878917" w14:textId="77777777" w:rsidR="003B63FB" w:rsidRDefault="003B63FB" w:rsidP="002F01F7">
      <w:pPr>
        <w:rPr>
          <w:b/>
        </w:rPr>
      </w:pPr>
    </w:p>
    <w:p w14:paraId="58A30162" w14:textId="77777777" w:rsidR="003B63FB" w:rsidRDefault="003B63FB" w:rsidP="002F01F7">
      <w:pPr>
        <w:rPr>
          <w:b/>
        </w:rPr>
      </w:pPr>
    </w:p>
    <w:p w14:paraId="0078F821" w14:textId="77777777" w:rsidR="003B63FB" w:rsidRDefault="003B63FB" w:rsidP="002F01F7">
      <w:pPr>
        <w:rPr>
          <w:b/>
        </w:rPr>
      </w:pPr>
    </w:p>
    <w:p w14:paraId="3BD3B034" w14:textId="77777777" w:rsidR="003B63FB" w:rsidRDefault="003B63FB" w:rsidP="002F01F7">
      <w:pPr>
        <w:rPr>
          <w:b/>
        </w:rPr>
      </w:pPr>
    </w:p>
    <w:p w14:paraId="431B86CB" w14:textId="77777777" w:rsidR="003B63FB" w:rsidRDefault="003B63FB" w:rsidP="002F01F7">
      <w:pPr>
        <w:rPr>
          <w:b/>
        </w:rPr>
      </w:pPr>
    </w:p>
    <w:p w14:paraId="120EFF21" w14:textId="77777777" w:rsidR="003B63FB" w:rsidRDefault="003B63FB" w:rsidP="002F01F7">
      <w:pPr>
        <w:rPr>
          <w:b/>
        </w:rPr>
      </w:pPr>
    </w:p>
    <w:p w14:paraId="645E3F3F" w14:textId="77777777" w:rsidR="003B63FB" w:rsidRDefault="003B63FB" w:rsidP="002F01F7">
      <w:pPr>
        <w:rPr>
          <w:b/>
        </w:rPr>
      </w:pPr>
    </w:p>
    <w:p w14:paraId="0EAD3ED0" w14:textId="77777777" w:rsidR="003B63FB" w:rsidRDefault="003B63FB" w:rsidP="002F01F7">
      <w:pPr>
        <w:rPr>
          <w:b/>
        </w:rPr>
      </w:pPr>
    </w:p>
    <w:p w14:paraId="274F6CC2" w14:textId="77777777" w:rsidR="003B63FB" w:rsidRDefault="003B63FB" w:rsidP="002F01F7">
      <w:pPr>
        <w:rPr>
          <w:b/>
        </w:rPr>
      </w:pPr>
    </w:p>
    <w:p w14:paraId="2D0C14FC" w14:textId="77777777" w:rsidR="003B63FB" w:rsidRDefault="003B63FB" w:rsidP="002F01F7">
      <w:pPr>
        <w:rPr>
          <w:b/>
        </w:rPr>
      </w:pPr>
    </w:p>
    <w:p w14:paraId="438DDE77" w14:textId="77777777" w:rsidR="003B63FB" w:rsidRDefault="003B63FB" w:rsidP="002F01F7">
      <w:pPr>
        <w:rPr>
          <w:b/>
        </w:rPr>
      </w:pPr>
    </w:p>
    <w:p w14:paraId="349C49AE" w14:textId="77777777" w:rsidR="003B63FB" w:rsidRDefault="003B63FB" w:rsidP="002F01F7">
      <w:pPr>
        <w:rPr>
          <w:b/>
        </w:rPr>
      </w:pPr>
    </w:p>
    <w:p w14:paraId="6AC378DE" w14:textId="77777777" w:rsidR="003B63FB" w:rsidRDefault="003B63FB" w:rsidP="002F01F7">
      <w:pPr>
        <w:rPr>
          <w:b/>
        </w:rPr>
      </w:pPr>
    </w:p>
    <w:p w14:paraId="6800C2A0" w14:textId="77777777" w:rsidR="003B63FB" w:rsidRDefault="003B63FB" w:rsidP="002F01F7">
      <w:pPr>
        <w:rPr>
          <w:b/>
        </w:rPr>
      </w:pPr>
    </w:p>
    <w:p w14:paraId="00375623" w14:textId="77777777" w:rsidR="003B63FB" w:rsidRDefault="003B63FB" w:rsidP="002F01F7">
      <w:pPr>
        <w:rPr>
          <w:b/>
        </w:rPr>
      </w:pPr>
    </w:p>
    <w:p w14:paraId="65F0204E" w14:textId="77777777" w:rsidR="003B63FB" w:rsidRDefault="003B63FB" w:rsidP="002F01F7">
      <w:pPr>
        <w:rPr>
          <w:b/>
        </w:rPr>
      </w:pPr>
    </w:p>
    <w:p w14:paraId="481434E4" w14:textId="77777777" w:rsidR="003B63FB" w:rsidRDefault="003B63FB" w:rsidP="002F01F7">
      <w:pPr>
        <w:rPr>
          <w:b/>
        </w:rPr>
      </w:pPr>
    </w:p>
    <w:p w14:paraId="4A3DEDE9" w14:textId="08CF480A" w:rsidR="003B63FB" w:rsidRDefault="00A62524" w:rsidP="002F01F7">
      <w:pPr>
        <w:rPr>
          <w:b/>
        </w:rPr>
      </w:pPr>
      <w:r>
        <w:rPr>
          <w:b/>
        </w:rPr>
        <w:t>Using the Sum and Difference Formulas for Tangent</w:t>
      </w:r>
    </w:p>
    <w:p w14:paraId="6856F348" w14:textId="040F4E1D" w:rsidR="003B63FB" w:rsidRDefault="003B63FB" w:rsidP="002F01F7">
      <w:pPr>
        <w:rPr>
          <w:b/>
        </w:rPr>
      </w:pPr>
      <w:r w:rsidRPr="003B63FB">
        <w:rPr>
          <w:b/>
        </w:rPr>
        <w:drawing>
          <wp:inline distT="0" distB="0" distL="0" distR="0" wp14:anchorId="45C986F2" wp14:editId="6BB41A9D">
            <wp:extent cx="3023235" cy="1691259"/>
            <wp:effectExtent l="0" t="0" r="0" b="107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0887" cy="16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 w:rsidRPr="003B63FB">
        <w:rPr>
          <w:b/>
        </w:rPr>
        <w:drawing>
          <wp:inline distT="0" distB="0" distL="0" distR="0" wp14:anchorId="5A345E90" wp14:editId="35B1A04C">
            <wp:extent cx="3493424" cy="1353820"/>
            <wp:effectExtent l="0" t="0" r="1206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8605" cy="13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93BF5" w14:textId="1A4F5197" w:rsidR="003062FD" w:rsidRDefault="003062FD" w:rsidP="002F01F7">
      <w:pPr>
        <w:rPr>
          <w:b/>
        </w:rPr>
      </w:pPr>
      <w:r>
        <w:rPr>
          <w:b/>
        </w:rPr>
        <w:t>Examples</w:t>
      </w:r>
    </w:p>
    <w:p w14:paraId="7D5E00BD" w14:textId="026DF683" w:rsidR="003062FD" w:rsidRDefault="003062FD" w:rsidP="002F01F7">
      <w:pPr>
        <w:rPr>
          <w:b/>
        </w:rPr>
      </w:pPr>
      <w:r w:rsidRPr="003062FD">
        <w:rPr>
          <w:b/>
        </w:rPr>
        <w:drawing>
          <wp:inline distT="0" distB="0" distL="0" distR="0" wp14:anchorId="4F96BA68" wp14:editId="39AE1EAE">
            <wp:extent cx="2794635" cy="3319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1781" cy="33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BDB24" w14:textId="77777777" w:rsidR="003062FD" w:rsidRDefault="003062FD" w:rsidP="002F01F7">
      <w:pPr>
        <w:rPr>
          <w:b/>
        </w:rPr>
      </w:pPr>
    </w:p>
    <w:p w14:paraId="48B39308" w14:textId="77777777" w:rsidR="003062FD" w:rsidRDefault="003062FD" w:rsidP="002F01F7">
      <w:pPr>
        <w:rPr>
          <w:b/>
        </w:rPr>
      </w:pPr>
    </w:p>
    <w:p w14:paraId="2C1C87D4" w14:textId="77777777" w:rsidR="003062FD" w:rsidRDefault="003062FD" w:rsidP="002F01F7">
      <w:pPr>
        <w:rPr>
          <w:b/>
        </w:rPr>
      </w:pPr>
    </w:p>
    <w:p w14:paraId="5D939566" w14:textId="77777777" w:rsidR="003062FD" w:rsidRDefault="003062FD" w:rsidP="002F01F7">
      <w:pPr>
        <w:rPr>
          <w:b/>
        </w:rPr>
      </w:pPr>
    </w:p>
    <w:p w14:paraId="01D74B8A" w14:textId="77777777" w:rsidR="003062FD" w:rsidRDefault="003062FD" w:rsidP="002F01F7">
      <w:pPr>
        <w:rPr>
          <w:b/>
        </w:rPr>
      </w:pPr>
    </w:p>
    <w:p w14:paraId="3B79ACAC" w14:textId="77777777" w:rsidR="003062FD" w:rsidRDefault="003062FD" w:rsidP="002F01F7">
      <w:pPr>
        <w:rPr>
          <w:b/>
        </w:rPr>
      </w:pPr>
    </w:p>
    <w:p w14:paraId="45E21D86" w14:textId="77777777" w:rsidR="003062FD" w:rsidRDefault="003062FD" w:rsidP="002F01F7">
      <w:pPr>
        <w:rPr>
          <w:b/>
        </w:rPr>
      </w:pPr>
    </w:p>
    <w:p w14:paraId="0E9382C3" w14:textId="77777777" w:rsidR="003062FD" w:rsidRDefault="003062FD" w:rsidP="002F01F7">
      <w:pPr>
        <w:rPr>
          <w:b/>
        </w:rPr>
      </w:pPr>
    </w:p>
    <w:p w14:paraId="4C0C2797" w14:textId="77777777" w:rsidR="003062FD" w:rsidRDefault="003062FD" w:rsidP="002F01F7">
      <w:pPr>
        <w:rPr>
          <w:b/>
        </w:rPr>
      </w:pPr>
    </w:p>
    <w:p w14:paraId="0957A0E7" w14:textId="77777777" w:rsidR="003062FD" w:rsidRDefault="003062FD" w:rsidP="002F01F7">
      <w:pPr>
        <w:rPr>
          <w:b/>
        </w:rPr>
      </w:pPr>
    </w:p>
    <w:p w14:paraId="01C4779E" w14:textId="77777777" w:rsidR="003062FD" w:rsidRDefault="003062FD" w:rsidP="002F01F7">
      <w:pPr>
        <w:rPr>
          <w:b/>
        </w:rPr>
      </w:pPr>
    </w:p>
    <w:p w14:paraId="692D96A1" w14:textId="77777777" w:rsidR="003062FD" w:rsidRDefault="003062FD" w:rsidP="002F01F7">
      <w:pPr>
        <w:rPr>
          <w:b/>
        </w:rPr>
      </w:pPr>
    </w:p>
    <w:p w14:paraId="14F87B1B" w14:textId="0073BE1F" w:rsidR="003062FD" w:rsidRDefault="005174D9" w:rsidP="002F01F7">
      <w:pPr>
        <w:rPr>
          <w:b/>
        </w:rPr>
      </w:pPr>
      <w:r w:rsidRPr="005174D9">
        <w:rPr>
          <w:b/>
        </w:rPr>
        <w:drawing>
          <wp:inline distT="0" distB="0" distL="0" distR="0" wp14:anchorId="7351663A" wp14:editId="750924CC">
            <wp:extent cx="3709035" cy="1257300"/>
            <wp:effectExtent l="0" t="0" r="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1908" cy="125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5A1AA" w14:textId="77777777" w:rsidR="005174D9" w:rsidRDefault="005174D9" w:rsidP="002F01F7">
      <w:pPr>
        <w:rPr>
          <w:b/>
        </w:rPr>
      </w:pPr>
    </w:p>
    <w:p w14:paraId="70A7E4D3" w14:textId="77777777" w:rsidR="005174D9" w:rsidRDefault="005174D9" w:rsidP="002F01F7">
      <w:pPr>
        <w:rPr>
          <w:b/>
        </w:rPr>
      </w:pPr>
    </w:p>
    <w:p w14:paraId="74026C68" w14:textId="77777777" w:rsidR="005174D9" w:rsidRDefault="005174D9" w:rsidP="002F01F7">
      <w:pPr>
        <w:rPr>
          <w:b/>
        </w:rPr>
      </w:pPr>
    </w:p>
    <w:p w14:paraId="1C05D86E" w14:textId="77777777" w:rsidR="005174D9" w:rsidRDefault="005174D9" w:rsidP="002F01F7">
      <w:pPr>
        <w:rPr>
          <w:b/>
        </w:rPr>
      </w:pPr>
    </w:p>
    <w:p w14:paraId="274CB72C" w14:textId="77777777" w:rsidR="005174D9" w:rsidRDefault="005174D9" w:rsidP="002F01F7">
      <w:pPr>
        <w:rPr>
          <w:b/>
        </w:rPr>
      </w:pPr>
    </w:p>
    <w:p w14:paraId="451BEA33" w14:textId="77777777" w:rsidR="005174D9" w:rsidRDefault="005174D9" w:rsidP="002F01F7">
      <w:pPr>
        <w:rPr>
          <w:b/>
        </w:rPr>
      </w:pPr>
    </w:p>
    <w:p w14:paraId="5AF490D9" w14:textId="77777777" w:rsidR="005174D9" w:rsidRDefault="005174D9" w:rsidP="002F01F7">
      <w:pPr>
        <w:rPr>
          <w:b/>
        </w:rPr>
      </w:pPr>
    </w:p>
    <w:p w14:paraId="7365CB5E" w14:textId="77777777" w:rsidR="005174D9" w:rsidRDefault="005174D9" w:rsidP="002F01F7">
      <w:pPr>
        <w:rPr>
          <w:b/>
        </w:rPr>
      </w:pPr>
    </w:p>
    <w:p w14:paraId="2337BCA0" w14:textId="77777777" w:rsidR="005174D9" w:rsidRDefault="005174D9" w:rsidP="002F01F7">
      <w:pPr>
        <w:rPr>
          <w:b/>
        </w:rPr>
      </w:pPr>
    </w:p>
    <w:p w14:paraId="2C4C1A1F" w14:textId="77777777" w:rsidR="005174D9" w:rsidRDefault="005174D9" w:rsidP="002F01F7">
      <w:pPr>
        <w:rPr>
          <w:b/>
        </w:rPr>
      </w:pPr>
    </w:p>
    <w:p w14:paraId="72EC9422" w14:textId="77777777" w:rsidR="0030249A" w:rsidRDefault="0030249A" w:rsidP="002F01F7">
      <w:pPr>
        <w:rPr>
          <w:b/>
        </w:rPr>
      </w:pPr>
    </w:p>
    <w:p w14:paraId="78FBE0AC" w14:textId="77777777" w:rsidR="0030249A" w:rsidRDefault="0030249A" w:rsidP="002F01F7">
      <w:pPr>
        <w:rPr>
          <w:b/>
        </w:rPr>
      </w:pPr>
    </w:p>
    <w:p w14:paraId="71E71E4B" w14:textId="77777777" w:rsidR="0030249A" w:rsidRDefault="0030249A" w:rsidP="002F01F7">
      <w:pPr>
        <w:rPr>
          <w:b/>
        </w:rPr>
      </w:pPr>
    </w:p>
    <w:p w14:paraId="4A820E2B" w14:textId="77777777" w:rsidR="0030249A" w:rsidRDefault="0030249A" w:rsidP="002F01F7">
      <w:pPr>
        <w:rPr>
          <w:b/>
        </w:rPr>
      </w:pPr>
    </w:p>
    <w:p w14:paraId="7A666940" w14:textId="77777777" w:rsidR="0030249A" w:rsidRDefault="0030249A" w:rsidP="002F01F7">
      <w:pPr>
        <w:rPr>
          <w:b/>
        </w:rPr>
      </w:pPr>
    </w:p>
    <w:p w14:paraId="45E0B017" w14:textId="77777777" w:rsidR="0030249A" w:rsidRDefault="0030249A" w:rsidP="002F01F7">
      <w:pPr>
        <w:rPr>
          <w:b/>
        </w:rPr>
      </w:pPr>
    </w:p>
    <w:p w14:paraId="57D0354D" w14:textId="77777777" w:rsidR="0030249A" w:rsidRDefault="0030249A" w:rsidP="002F01F7">
      <w:pPr>
        <w:rPr>
          <w:b/>
        </w:rPr>
      </w:pPr>
    </w:p>
    <w:p w14:paraId="6999A7BB" w14:textId="77777777" w:rsidR="0030249A" w:rsidRDefault="0030249A" w:rsidP="002F01F7">
      <w:pPr>
        <w:rPr>
          <w:b/>
        </w:rPr>
      </w:pPr>
    </w:p>
    <w:p w14:paraId="46C4AC31" w14:textId="522DE5B3" w:rsidR="0030249A" w:rsidRDefault="0030249A" w:rsidP="002F01F7">
      <w:pPr>
        <w:rPr>
          <w:b/>
        </w:rPr>
      </w:pPr>
      <w:r>
        <w:rPr>
          <w:b/>
        </w:rPr>
        <w:t>Using the Sum and</w:t>
      </w:r>
      <w:r w:rsidR="005A01E9">
        <w:rPr>
          <w:b/>
        </w:rPr>
        <w:t xml:space="preserve"> Difference Formulas for </w:t>
      </w:r>
      <w:proofErr w:type="spellStart"/>
      <w:r w:rsidR="005A01E9">
        <w:rPr>
          <w:b/>
        </w:rPr>
        <w:t>Cofunctions</w:t>
      </w:r>
      <w:proofErr w:type="spellEnd"/>
    </w:p>
    <w:p w14:paraId="6AF76B59" w14:textId="45D1F279" w:rsidR="00056AAE" w:rsidRDefault="00AD53CF" w:rsidP="002F01F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7BD3B8" wp14:editId="48799941">
                <wp:simplePos x="0" y="0"/>
                <wp:positionH relativeFrom="column">
                  <wp:posOffset>2458720</wp:posOffset>
                </wp:positionH>
                <wp:positionV relativeFrom="paragraph">
                  <wp:posOffset>113030</wp:posOffset>
                </wp:positionV>
                <wp:extent cx="4336415" cy="21717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641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76792" w14:textId="30FDBB7A" w:rsidR="00AD53CF" w:rsidRDefault="00AD53CF">
                            <w:r w:rsidRPr="00AD53CF">
                              <w:drawing>
                                <wp:inline distT="0" distB="0" distL="0" distR="0" wp14:anchorId="110E06F9" wp14:editId="41E565FD">
                                  <wp:extent cx="4153535" cy="299085"/>
                                  <wp:effectExtent l="0" t="0" r="12065" b="571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3535" cy="299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8668C3" w14:textId="057F7ACA" w:rsidR="00AD53CF" w:rsidRDefault="00AD53CF">
                            <w:r w:rsidRPr="00AD53CF">
                              <w:drawing>
                                <wp:inline distT="0" distB="0" distL="0" distR="0" wp14:anchorId="069652E1" wp14:editId="27DFF4CB">
                                  <wp:extent cx="4153535" cy="1487805"/>
                                  <wp:effectExtent l="0" t="0" r="12065" b="1079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3535" cy="148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BD3B8" id="Text_x0020_Box_x0020_18" o:spid="_x0000_s1027" type="#_x0000_t202" style="position:absolute;margin-left:193.6pt;margin-top:8.9pt;width:341.45pt;height:17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" filled="f" stroked="f">
                <v:textbox>
                  <w:txbxContent>
                    <w:p w14:paraId="6FB76792" w14:textId="30FDBB7A" w:rsidR="00AD53CF" w:rsidRDefault="00AD53CF">
                      <w:r w:rsidRPr="00AD53CF">
                        <w:drawing>
                          <wp:inline distT="0" distB="0" distL="0" distR="0" wp14:anchorId="110E06F9" wp14:editId="41E565FD">
                            <wp:extent cx="4153535" cy="299085"/>
                            <wp:effectExtent l="0" t="0" r="12065" b="571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3535" cy="299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8668C3" w14:textId="057F7ACA" w:rsidR="00AD53CF" w:rsidRDefault="00AD53CF">
                      <w:r w:rsidRPr="00AD53CF">
                        <w:drawing>
                          <wp:inline distT="0" distB="0" distL="0" distR="0" wp14:anchorId="069652E1" wp14:editId="27DFF4CB">
                            <wp:extent cx="4153535" cy="1487805"/>
                            <wp:effectExtent l="0" t="0" r="12065" b="1079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3535" cy="148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4C4C" w:rsidRPr="00394C4C">
        <w:rPr>
          <w:b/>
        </w:rPr>
        <w:drawing>
          <wp:inline distT="0" distB="0" distL="0" distR="0" wp14:anchorId="7234BED8" wp14:editId="50DE1A39">
            <wp:extent cx="1692275" cy="1851378"/>
            <wp:effectExtent l="0" t="0" r="9525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2687" cy="186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EC9AA" w14:textId="77777777" w:rsidR="00AD53CF" w:rsidRDefault="00AD53CF" w:rsidP="002F01F7">
      <w:pPr>
        <w:rPr>
          <w:b/>
        </w:rPr>
      </w:pPr>
    </w:p>
    <w:p w14:paraId="73A0D771" w14:textId="77777777" w:rsidR="00A43B13" w:rsidRDefault="00A43B13" w:rsidP="002F01F7">
      <w:pPr>
        <w:rPr>
          <w:b/>
        </w:rPr>
      </w:pPr>
    </w:p>
    <w:p w14:paraId="7C7608FA" w14:textId="77777777" w:rsidR="00A43B13" w:rsidRDefault="00A43B13" w:rsidP="002F01F7">
      <w:pPr>
        <w:rPr>
          <w:b/>
        </w:rPr>
      </w:pPr>
    </w:p>
    <w:p w14:paraId="211BFFF5" w14:textId="77777777" w:rsidR="00FD2D07" w:rsidRDefault="00FD2D07" w:rsidP="002F01F7">
      <w:pPr>
        <w:rPr>
          <w:b/>
        </w:rPr>
      </w:pPr>
    </w:p>
    <w:p w14:paraId="4A372DA0" w14:textId="77777777" w:rsidR="00FD2D07" w:rsidRDefault="00FD2D07" w:rsidP="002F01F7">
      <w:pPr>
        <w:rPr>
          <w:b/>
        </w:rPr>
      </w:pPr>
    </w:p>
    <w:p w14:paraId="41DE21E0" w14:textId="77777777" w:rsidR="00FD2D07" w:rsidRDefault="00FD2D07" w:rsidP="002F01F7">
      <w:pPr>
        <w:rPr>
          <w:b/>
        </w:rPr>
      </w:pPr>
    </w:p>
    <w:p w14:paraId="01C6648C" w14:textId="77777777" w:rsidR="00FD2D07" w:rsidRDefault="00FD2D07" w:rsidP="002F01F7">
      <w:pPr>
        <w:rPr>
          <w:b/>
        </w:rPr>
      </w:pPr>
    </w:p>
    <w:p w14:paraId="330BFDFE" w14:textId="77777777" w:rsidR="00FD2D07" w:rsidRDefault="00FD2D07" w:rsidP="002F01F7">
      <w:pPr>
        <w:rPr>
          <w:b/>
        </w:rPr>
      </w:pPr>
    </w:p>
    <w:p w14:paraId="6E1BB66A" w14:textId="77777777" w:rsidR="00FD2D07" w:rsidRDefault="00FD2D07" w:rsidP="002F01F7">
      <w:pPr>
        <w:rPr>
          <w:b/>
        </w:rPr>
      </w:pPr>
    </w:p>
    <w:p w14:paraId="3831F9BE" w14:textId="77777777" w:rsidR="00FD2D07" w:rsidRDefault="00FD2D07" w:rsidP="002F01F7">
      <w:pPr>
        <w:rPr>
          <w:b/>
        </w:rPr>
      </w:pPr>
    </w:p>
    <w:p w14:paraId="7046C3F7" w14:textId="77777777" w:rsidR="00FD2D07" w:rsidRDefault="00FD2D07" w:rsidP="002F01F7">
      <w:pPr>
        <w:rPr>
          <w:b/>
        </w:rPr>
      </w:pPr>
    </w:p>
    <w:p w14:paraId="65D8C1AE" w14:textId="478B203B" w:rsidR="00FD2D07" w:rsidRDefault="00FD2D07" w:rsidP="002F01F7">
      <w:pPr>
        <w:rPr>
          <w:b/>
        </w:rPr>
      </w:pPr>
      <w:r>
        <w:rPr>
          <w:b/>
        </w:rPr>
        <w:t>Examples</w:t>
      </w:r>
    </w:p>
    <w:p w14:paraId="57EAFBF2" w14:textId="716C7126" w:rsidR="00A63740" w:rsidRDefault="00A63740" w:rsidP="002F01F7">
      <w:pPr>
        <w:rPr>
          <w:b/>
        </w:rPr>
      </w:pPr>
      <w:r w:rsidRPr="00A63740">
        <w:rPr>
          <w:b/>
        </w:rPr>
        <w:drawing>
          <wp:inline distT="0" distB="0" distL="0" distR="0" wp14:anchorId="46272086" wp14:editId="66177DCF">
            <wp:extent cx="3200400" cy="419100"/>
            <wp:effectExtent l="0" t="0" r="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 w:rsidRPr="00A63740">
        <w:rPr>
          <w:b/>
        </w:rPr>
        <w:drawing>
          <wp:inline distT="0" distB="0" distL="0" distR="0" wp14:anchorId="683DC599" wp14:editId="24D27618">
            <wp:extent cx="3175000" cy="431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45B2" w14:textId="77777777" w:rsidR="00A63740" w:rsidRDefault="00A63740" w:rsidP="002F01F7">
      <w:pPr>
        <w:rPr>
          <w:b/>
        </w:rPr>
      </w:pPr>
    </w:p>
    <w:p w14:paraId="5D869859" w14:textId="77777777" w:rsidR="00CB01EF" w:rsidRDefault="00CB01EF" w:rsidP="002F01F7">
      <w:pPr>
        <w:rPr>
          <w:b/>
        </w:rPr>
      </w:pPr>
    </w:p>
    <w:p w14:paraId="0F8F797C" w14:textId="77777777" w:rsidR="00CB01EF" w:rsidRDefault="00CB01EF" w:rsidP="002F01F7">
      <w:pPr>
        <w:rPr>
          <w:b/>
        </w:rPr>
      </w:pPr>
    </w:p>
    <w:p w14:paraId="0E344ACA" w14:textId="77777777" w:rsidR="00CB01EF" w:rsidRDefault="00CB01EF" w:rsidP="002F01F7">
      <w:pPr>
        <w:rPr>
          <w:b/>
        </w:rPr>
      </w:pPr>
    </w:p>
    <w:p w14:paraId="0725D877" w14:textId="77777777" w:rsidR="00CB01EF" w:rsidRDefault="00CB01EF" w:rsidP="002F01F7">
      <w:pPr>
        <w:rPr>
          <w:b/>
        </w:rPr>
      </w:pPr>
    </w:p>
    <w:p w14:paraId="51EDFFBB" w14:textId="77777777" w:rsidR="00CB01EF" w:rsidRDefault="00CB01EF" w:rsidP="002F01F7">
      <w:pPr>
        <w:rPr>
          <w:b/>
        </w:rPr>
      </w:pPr>
    </w:p>
    <w:p w14:paraId="3278931C" w14:textId="77777777" w:rsidR="00CB01EF" w:rsidRDefault="00CB01EF" w:rsidP="002F01F7">
      <w:pPr>
        <w:rPr>
          <w:b/>
        </w:rPr>
      </w:pPr>
    </w:p>
    <w:p w14:paraId="56B05B68" w14:textId="77777777" w:rsidR="00CB01EF" w:rsidRDefault="00CB01EF" w:rsidP="002F01F7">
      <w:pPr>
        <w:rPr>
          <w:b/>
        </w:rPr>
      </w:pPr>
    </w:p>
    <w:p w14:paraId="46AF9480" w14:textId="77777777" w:rsidR="00CB01EF" w:rsidRDefault="00CB01EF" w:rsidP="002F01F7">
      <w:pPr>
        <w:rPr>
          <w:b/>
        </w:rPr>
      </w:pPr>
    </w:p>
    <w:p w14:paraId="58E0C5AB" w14:textId="77777777" w:rsidR="00CB01EF" w:rsidRDefault="00CB01EF" w:rsidP="002F01F7">
      <w:pPr>
        <w:rPr>
          <w:b/>
        </w:rPr>
      </w:pPr>
    </w:p>
    <w:p w14:paraId="420C22CA" w14:textId="77777777" w:rsidR="00CB01EF" w:rsidRDefault="00CB01EF" w:rsidP="002F01F7">
      <w:pPr>
        <w:rPr>
          <w:b/>
        </w:rPr>
      </w:pPr>
    </w:p>
    <w:p w14:paraId="669F67E9" w14:textId="77777777" w:rsidR="00CB01EF" w:rsidRDefault="00CB01EF" w:rsidP="002F01F7">
      <w:pPr>
        <w:rPr>
          <w:b/>
        </w:rPr>
      </w:pPr>
    </w:p>
    <w:p w14:paraId="0C624F42" w14:textId="77777777" w:rsidR="00CB01EF" w:rsidRDefault="00CB01EF" w:rsidP="002F01F7">
      <w:pPr>
        <w:rPr>
          <w:b/>
        </w:rPr>
      </w:pPr>
    </w:p>
    <w:p w14:paraId="328742E3" w14:textId="77777777" w:rsidR="00CB01EF" w:rsidRDefault="00CB01EF" w:rsidP="002F01F7">
      <w:pPr>
        <w:rPr>
          <w:b/>
        </w:rPr>
      </w:pPr>
    </w:p>
    <w:p w14:paraId="0A1DC2E1" w14:textId="77777777" w:rsidR="00CB01EF" w:rsidRDefault="00CB01EF" w:rsidP="002F01F7">
      <w:pPr>
        <w:rPr>
          <w:b/>
        </w:rPr>
      </w:pPr>
    </w:p>
    <w:p w14:paraId="32C9DEFF" w14:textId="77777777" w:rsidR="00CB01EF" w:rsidRDefault="00CB01EF" w:rsidP="002F01F7">
      <w:pPr>
        <w:rPr>
          <w:b/>
        </w:rPr>
      </w:pPr>
    </w:p>
    <w:p w14:paraId="057CAB64" w14:textId="77777777" w:rsidR="00CB01EF" w:rsidRDefault="00CB01EF" w:rsidP="002F01F7">
      <w:pPr>
        <w:rPr>
          <w:b/>
        </w:rPr>
      </w:pPr>
    </w:p>
    <w:p w14:paraId="1AC7CB23" w14:textId="7DC8ACD7" w:rsidR="00CB01EF" w:rsidRDefault="00CB01EF" w:rsidP="002F01F7">
      <w:pPr>
        <w:rPr>
          <w:b/>
        </w:rPr>
      </w:pPr>
      <w:r>
        <w:rPr>
          <w:b/>
        </w:rPr>
        <w:t>Using the Sum and Difference Formulas to Verify Identities</w:t>
      </w:r>
    </w:p>
    <w:p w14:paraId="1DB44AF4" w14:textId="0A25E9B6" w:rsidR="00BB70C9" w:rsidRDefault="00BB70C9" w:rsidP="00BB70C9">
      <w:pPr>
        <w:jc w:val="center"/>
        <w:rPr>
          <w:b/>
        </w:rPr>
      </w:pPr>
      <w:r w:rsidRPr="00BB70C9">
        <w:rPr>
          <w:b/>
        </w:rPr>
        <w:drawing>
          <wp:inline distT="0" distB="0" distL="0" distR="0" wp14:anchorId="6B83B00D" wp14:editId="3764A79B">
            <wp:extent cx="4749165" cy="1883835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61554" cy="188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EC2E5" w14:textId="5E38E5FA" w:rsidR="00BB70C9" w:rsidRDefault="00A924FC" w:rsidP="00BB70C9">
      <w:pPr>
        <w:rPr>
          <w:b/>
        </w:rPr>
      </w:pPr>
      <w:r>
        <w:rPr>
          <w:b/>
        </w:rPr>
        <w:t>Example</w:t>
      </w:r>
    </w:p>
    <w:p w14:paraId="0FC6F1DA" w14:textId="4134332A" w:rsidR="00A924FC" w:rsidRDefault="00A924FC" w:rsidP="00BB70C9">
      <w:pPr>
        <w:rPr>
          <w:b/>
        </w:rPr>
      </w:pPr>
      <w:r w:rsidRPr="00A924FC">
        <w:rPr>
          <w:b/>
        </w:rPr>
        <w:drawing>
          <wp:inline distT="0" distB="0" distL="0" distR="0" wp14:anchorId="0A9BAAE7" wp14:editId="06E0DE1D">
            <wp:extent cx="3937635" cy="29167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31798" cy="29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5AEC9" w14:textId="77777777" w:rsidR="00A924FC" w:rsidRDefault="00A924FC" w:rsidP="00BB70C9">
      <w:pPr>
        <w:rPr>
          <w:b/>
        </w:rPr>
      </w:pPr>
    </w:p>
    <w:p w14:paraId="156C1553" w14:textId="77777777" w:rsidR="00A924FC" w:rsidRDefault="00A924FC" w:rsidP="00BB70C9">
      <w:pPr>
        <w:rPr>
          <w:b/>
        </w:rPr>
      </w:pPr>
    </w:p>
    <w:p w14:paraId="6E7AC8C0" w14:textId="77777777" w:rsidR="00A924FC" w:rsidRDefault="00A924FC" w:rsidP="00BB70C9">
      <w:pPr>
        <w:rPr>
          <w:b/>
        </w:rPr>
      </w:pPr>
    </w:p>
    <w:p w14:paraId="7774560C" w14:textId="77777777" w:rsidR="00A924FC" w:rsidRDefault="00A924FC" w:rsidP="00BB70C9">
      <w:pPr>
        <w:rPr>
          <w:b/>
        </w:rPr>
      </w:pPr>
    </w:p>
    <w:p w14:paraId="45160491" w14:textId="77777777" w:rsidR="00A924FC" w:rsidRDefault="00A924FC" w:rsidP="00BB70C9">
      <w:pPr>
        <w:rPr>
          <w:b/>
        </w:rPr>
      </w:pPr>
    </w:p>
    <w:p w14:paraId="78BA1267" w14:textId="77777777" w:rsidR="00A924FC" w:rsidRDefault="00A924FC" w:rsidP="00BB70C9">
      <w:pPr>
        <w:rPr>
          <w:b/>
        </w:rPr>
      </w:pPr>
    </w:p>
    <w:p w14:paraId="1560F08F" w14:textId="77777777" w:rsidR="00A924FC" w:rsidRDefault="00A924FC" w:rsidP="00BB70C9">
      <w:pPr>
        <w:rPr>
          <w:b/>
        </w:rPr>
      </w:pPr>
    </w:p>
    <w:p w14:paraId="42F94A3B" w14:textId="77777777" w:rsidR="00A924FC" w:rsidRDefault="00A924FC" w:rsidP="00BB70C9">
      <w:pPr>
        <w:rPr>
          <w:b/>
        </w:rPr>
      </w:pPr>
    </w:p>
    <w:p w14:paraId="70A1A0AF" w14:textId="77777777" w:rsidR="00A924FC" w:rsidRDefault="00A924FC" w:rsidP="00BB70C9">
      <w:pPr>
        <w:rPr>
          <w:b/>
        </w:rPr>
      </w:pPr>
    </w:p>
    <w:p w14:paraId="039E3EF5" w14:textId="77777777" w:rsidR="00A924FC" w:rsidRDefault="00A924FC" w:rsidP="00BB70C9">
      <w:pPr>
        <w:rPr>
          <w:b/>
        </w:rPr>
      </w:pPr>
    </w:p>
    <w:p w14:paraId="68E1E756" w14:textId="77777777" w:rsidR="00A924FC" w:rsidRDefault="00A924FC" w:rsidP="00BB70C9">
      <w:pPr>
        <w:rPr>
          <w:b/>
        </w:rPr>
      </w:pPr>
    </w:p>
    <w:p w14:paraId="3D74C022" w14:textId="77777777" w:rsidR="00A924FC" w:rsidRDefault="00A924FC" w:rsidP="00BB70C9">
      <w:pPr>
        <w:rPr>
          <w:b/>
        </w:rPr>
      </w:pPr>
    </w:p>
    <w:p w14:paraId="42FBB5CA" w14:textId="77777777" w:rsidR="00A924FC" w:rsidRDefault="00A924FC" w:rsidP="00BB70C9">
      <w:pPr>
        <w:rPr>
          <w:b/>
        </w:rPr>
      </w:pPr>
    </w:p>
    <w:p w14:paraId="22163165" w14:textId="19536D03" w:rsidR="00A924FC" w:rsidRDefault="00A924FC" w:rsidP="00BB70C9">
      <w:pPr>
        <w:rPr>
          <w:b/>
        </w:rPr>
      </w:pPr>
      <w:r w:rsidRPr="00A924FC">
        <w:rPr>
          <w:b/>
        </w:rPr>
        <w:drawing>
          <wp:inline distT="0" distB="0" distL="0" distR="0" wp14:anchorId="6DBC943A" wp14:editId="567D5C69">
            <wp:extent cx="3023235" cy="70987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78040" cy="72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251">
        <w:rPr>
          <w:b/>
        </w:rPr>
        <w:tab/>
      </w:r>
      <w:r w:rsidRPr="00A924FC">
        <w:rPr>
          <w:b/>
        </w:rPr>
        <w:drawing>
          <wp:inline distT="0" distB="0" distL="0" distR="0" wp14:anchorId="333D152D" wp14:editId="4962349E">
            <wp:extent cx="3517900" cy="381000"/>
            <wp:effectExtent l="0" t="0" r="1270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26B72" w14:textId="77777777" w:rsidR="00CB1251" w:rsidRDefault="00CB1251" w:rsidP="00BB70C9">
      <w:pPr>
        <w:rPr>
          <w:b/>
        </w:rPr>
      </w:pPr>
    </w:p>
    <w:p w14:paraId="7060E853" w14:textId="77777777" w:rsidR="00CB1251" w:rsidRDefault="00CB1251" w:rsidP="00BB70C9">
      <w:pPr>
        <w:rPr>
          <w:b/>
        </w:rPr>
      </w:pPr>
    </w:p>
    <w:p w14:paraId="224F0CA0" w14:textId="77777777" w:rsidR="00CB1251" w:rsidRDefault="00CB1251" w:rsidP="00BB70C9">
      <w:pPr>
        <w:rPr>
          <w:b/>
        </w:rPr>
      </w:pPr>
    </w:p>
    <w:p w14:paraId="4DA41FDB" w14:textId="77777777" w:rsidR="00CB1251" w:rsidRDefault="00CB1251" w:rsidP="00BB70C9">
      <w:pPr>
        <w:rPr>
          <w:b/>
        </w:rPr>
      </w:pPr>
    </w:p>
    <w:p w14:paraId="2C66E435" w14:textId="77777777" w:rsidR="00CB1251" w:rsidRDefault="00CB1251" w:rsidP="00BB70C9">
      <w:pPr>
        <w:rPr>
          <w:b/>
        </w:rPr>
      </w:pPr>
    </w:p>
    <w:p w14:paraId="024DA252" w14:textId="77777777" w:rsidR="00CB1251" w:rsidRDefault="00CB1251" w:rsidP="00BB70C9">
      <w:pPr>
        <w:rPr>
          <w:b/>
        </w:rPr>
      </w:pPr>
    </w:p>
    <w:p w14:paraId="7758C7D4" w14:textId="77777777" w:rsidR="00CB1251" w:rsidRDefault="00CB1251" w:rsidP="00BB70C9">
      <w:pPr>
        <w:rPr>
          <w:b/>
        </w:rPr>
      </w:pPr>
    </w:p>
    <w:p w14:paraId="23F6F805" w14:textId="77777777" w:rsidR="00CB1251" w:rsidRDefault="00CB1251" w:rsidP="00BB70C9">
      <w:pPr>
        <w:rPr>
          <w:b/>
        </w:rPr>
      </w:pPr>
    </w:p>
    <w:p w14:paraId="5495A6DD" w14:textId="77777777" w:rsidR="00CB1251" w:rsidRDefault="00CB1251" w:rsidP="00BB70C9">
      <w:pPr>
        <w:rPr>
          <w:b/>
        </w:rPr>
      </w:pPr>
    </w:p>
    <w:p w14:paraId="0C2F5E54" w14:textId="77777777" w:rsidR="00CB1251" w:rsidRDefault="00CB1251" w:rsidP="00BB70C9">
      <w:pPr>
        <w:rPr>
          <w:b/>
        </w:rPr>
      </w:pPr>
    </w:p>
    <w:p w14:paraId="10428187" w14:textId="77777777" w:rsidR="00CB1251" w:rsidRDefault="00CB1251" w:rsidP="00BB70C9">
      <w:pPr>
        <w:rPr>
          <w:b/>
        </w:rPr>
      </w:pPr>
    </w:p>
    <w:p w14:paraId="626FD6AE" w14:textId="77777777" w:rsidR="00CB1251" w:rsidRDefault="00CB1251" w:rsidP="00BB70C9">
      <w:pPr>
        <w:rPr>
          <w:b/>
        </w:rPr>
      </w:pPr>
    </w:p>
    <w:p w14:paraId="778BCBB7" w14:textId="77777777" w:rsidR="00CB1251" w:rsidRDefault="00CB1251" w:rsidP="00BB70C9">
      <w:pPr>
        <w:rPr>
          <w:b/>
        </w:rPr>
      </w:pPr>
    </w:p>
    <w:p w14:paraId="49132B02" w14:textId="77777777" w:rsidR="00CB1251" w:rsidRDefault="00CB1251" w:rsidP="00BB70C9">
      <w:pPr>
        <w:rPr>
          <w:b/>
        </w:rPr>
      </w:pPr>
    </w:p>
    <w:p w14:paraId="7F65CB8E" w14:textId="77777777" w:rsidR="00CB1251" w:rsidRDefault="00CB1251" w:rsidP="00BB70C9">
      <w:pPr>
        <w:rPr>
          <w:b/>
        </w:rPr>
      </w:pPr>
    </w:p>
    <w:p w14:paraId="7F3F12FF" w14:textId="77777777" w:rsidR="00CB1251" w:rsidRDefault="00CB1251" w:rsidP="00BB70C9">
      <w:pPr>
        <w:rPr>
          <w:b/>
        </w:rPr>
      </w:pPr>
    </w:p>
    <w:p w14:paraId="31C8D020" w14:textId="77777777" w:rsidR="00CB1251" w:rsidRDefault="00CB1251" w:rsidP="00BB70C9">
      <w:pPr>
        <w:rPr>
          <w:b/>
        </w:rPr>
      </w:pPr>
    </w:p>
    <w:p w14:paraId="7FE52F77" w14:textId="77777777" w:rsidR="00CB1251" w:rsidRDefault="00CB1251" w:rsidP="00BB70C9">
      <w:pPr>
        <w:rPr>
          <w:b/>
        </w:rPr>
      </w:pPr>
    </w:p>
    <w:p w14:paraId="165AF240" w14:textId="77777777" w:rsidR="00CB1251" w:rsidRDefault="00CB1251" w:rsidP="00BB70C9">
      <w:pPr>
        <w:rPr>
          <w:b/>
        </w:rPr>
      </w:pPr>
    </w:p>
    <w:p w14:paraId="3A0C4B34" w14:textId="77777777" w:rsidR="00CB1251" w:rsidRDefault="00CB1251" w:rsidP="00BB70C9">
      <w:pPr>
        <w:rPr>
          <w:b/>
        </w:rPr>
      </w:pPr>
    </w:p>
    <w:p w14:paraId="04ADEE73" w14:textId="72BA8C02" w:rsidR="00CB1251" w:rsidRPr="00355879" w:rsidRDefault="00CB1251" w:rsidP="00BB70C9">
      <w:pPr>
        <w:rPr>
          <w:b/>
        </w:rPr>
      </w:pPr>
      <w:bookmarkStart w:id="0" w:name="_GoBack"/>
      <w:r w:rsidRPr="00CB1251">
        <w:rPr>
          <w:b/>
        </w:rPr>
        <w:drawing>
          <wp:inline distT="0" distB="0" distL="0" distR="0" wp14:anchorId="799A172B" wp14:editId="60FCE272">
            <wp:extent cx="3709035" cy="197993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20653" cy="198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1251" w:rsidRPr="00355879" w:rsidSect="003F5617">
      <w:footerReference w:type="default" r:id="rId3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985973" w14:textId="77777777" w:rsidR="00875C4C" w:rsidRDefault="00875C4C" w:rsidP="003F5617">
      <w:r>
        <w:separator/>
      </w:r>
    </w:p>
  </w:endnote>
  <w:endnote w:type="continuationSeparator" w:id="0">
    <w:p w14:paraId="61467846" w14:textId="77777777" w:rsidR="00875C4C" w:rsidRDefault="00875C4C" w:rsidP="003F5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TIXGeneral">
    <w:panose1 w:val="00000000000000000000"/>
    <w:charset w:val="00"/>
    <w:family w:val="auto"/>
    <w:pitch w:val="variable"/>
    <w:sig w:usb0="A00002FF" w:usb1="4203FDFF" w:usb2="02000020" w:usb3="00000000" w:csb0="8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3DB415" w14:textId="77777777" w:rsidR="003F5617" w:rsidRPr="003F5617" w:rsidRDefault="003F5617" w:rsidP="003F5617">
    <w:pPr>
      <w:rPr>
        <w:rFonts w:eastAsia="Times New Roman" w:cs="Times New Roman"/>
        <w:sz w:val="20"/>
        <w:szCs w:val="20"/>
      </w:rPr>
    </w:pPr>
    <w:r w:rsidRPr="00EB6DD3">
      <w:rPr>
        <w:sz w:val="20"/>
        <w:szCs w:val="20"/>
      </w:rPr>
      <w:t xml:space="preserve">Lecture notes developed under creative commons license using </w:t>
    </w:r>
    <w:proofErr w:type="spellStart"/>
    <w:r w:rsidRPr="00EB6DD3">
      <w:rPr>
        <w:rFonts w:eastAsia="Times New Roman" w:cs="Times New Roman"/>
        <w:sz w:val="20"/>
        <w:szCs w:val="20"/>
      </w:rPr>
      <w:t>OpenStax</w:t>
    </w:r>
    <w:proofErr w:type="spellEnd"/>
    <w:r w:rsidRPr="00EB6DD3">
      <w:rPr>
        <w:rFonts w:eastAsia="Times New Roman" w:cs="Times New Roman"/>
        <w:sz w:val="20"/>
        <w:szCs w:val="20"/>
      </w:rPr>
      <w:t xml:space="preserve"> Algebra and Trigonometry, Algebra and Trigonometry. </w:t>
    </w:r>
    <w:proofErr w:type="spellStart"/>
    <w:r w:rsidRPr="00EB6DD3">
      <w:rPr>
        <w:rFonts w:eastAsia="Times New Roman" w:cs="Times New Roman"/>
        <w:sz w:val="20"/>
        <w:szCs w:val="20"/>
      </w:rPr>
      <w:t>OpenStax</w:t>
    </w:r>
    <w:proofErr w:type="spellEnd"/>
    <w:r w:rsidRPr="00EB6DD3">
      <w:rPr>
        <w:rFonts w:eastAsia="Times New Roman" w:cs="Times New Roman"/>
        <w:sz w:val="20"/>
        <w:szCs w:val="20"/>
      </w:rPr>
      <w:t xml:space="preserve"> CNX. May 18, 2016 http://cnx.org/contents/13ac107a-f15f-49d2-97e8-60ab2e3b519c@5.241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2C70B7" w14:textId="77777777" w:rsidR="00875C4C" w:rsidRDefault="00875C4C" w:rsidP="003F5617">
      <w:r>
        <w:separator/>
      </w:r>
    </w:p>
  </w:footnote>
  <w:footnote w:type="continuationSeparator" w:id="0">
    <w:p w14:paraId="4565E203" w14:textId="77777777" w:rsidR="00875C4C" w:rsidRDefault="00875C4C" w:rsidP="003F56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0FA"/>
    <w:rsid w:val="00056AAE"/>
    <w:rsid w:val="000A726D"/>
    <w:rsid w:val="002A3A24"/>
    <w:rsid w:val="002F01F7"/>
    <w:rsid w:val="0030249A"/>
    <w:rsid w:val="003062FD"/>
    <w:rsid w:val="00355879"/>
    <w:rsid w:val="00394C4C"/>
    <w:rsid w:val="003B63FB"/>
    <w:rsid w:val="003F5617"/>
    <w:rsid w:val="00427A38"/>
    <w:rsid w:val="0047778A"/>
    <w:rsid w:val="00502CBF"/>
    <w:rsid w:val="005174D9"/>
    <w:rsid w:val="005A01E9"/>
    <w:rsid w:val="00657397"/>
    <w:rsid w:val="006C56DA"/>
    <w:rsid w:val="00875C4C"/>
    <w:rsid w:val="008D39FB"/>
    <w:rsid w:val="00A43B13"/>
    <w:rsid w:val="00A62524"/>
    <w:rsid w:val="00A63740"/>
    <w:rsid w:val="00A924FC"/>
    <w:rsid w:val="00AD53CF"/>
    <w:rsid w:val="00BB70C9"/>
    <w:rsid w:val="00C87E33"/>
    <w:rsid w:val="00CB01EF"/>
    <w:rsid w:val="00CB1251"/>
    <w:rsid w:val="00CC0922"/>
    <w:rsid w:val="00DA2E42"/>
    <w:rsid w:val="00E466B5"/>
    <w:rsid w:val="00EC20FA"/>
    <w:rsid w:val="00EC2183"/>
    <w:rsid w:val="00F061DB"/>
    <w:rsid w:val="00F323FF"/>
    <w:rsid w:val="00FD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ECEF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56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5617"/>
  </w:style>
  <w:style w:type="paragraph" w:styleId="Footer">
    <w:name w:val="footer"/>
    <w:basedOn w:val="Normal"/>
    <w:link w:val="FooterChar"/>
    <w:uiPriority w:val="99"/>
    <w:unhideWhenUsed/>
    <w:rsid w:val="003F56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617"/>
  </w:style>
  <w:style w:type="character" w:customStyle="1" w:styleId="mi">
    <w:name w:val="mi"/>
    <w:basedOn w:val="DefaultParagraphFont"/>
    <w:rsid w:val="00427A38"/>
  </w:style>
  <w:style w:type="character" w:styleId="Emphasis">
    <w:name w:val="Emphasis"/>
    <w:basedOn w:val="DefaultParagraphFont"/>
    <w:uiPriority w:val="20"/>
    <w:qFormat/>
    <w:rsid w:val="00427A38"/>
    <w:rPr>
      <w:i/>
      <w:iCs/>
    </w:rPr>
  </w:style>
  <w:style w:type="character" w:customStyle="1" w:styleId="mo">
    <w:name w:val="mo"/>
    <w:basedOn w:val="DefaultParagraphFont"/>
    <w:rsid w:val="00427A38"/>
  </w:style>
  <w:style w:type="character" w:customStyle="1" w:styleId="mn">
    <w:name w:val="mn"/>
    <w:basedOn w:val="DefaultParagraphFont"/>
    <w:rsid w:val="002A3A24"/>
  </w:style>
  <w:style w:type="paragraph" w:styleId="NormalWeb">
    <w:name w:val="Normal (Web)"/>
    <w:basedOn w:val="Normal"/>
    <w:uiPriority w:val="99"/>
    <w:semiHidden/>
    <w:unhideWhenUsed/>
    <w:rsid w:val="002A3A2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no-emphasis">
    <w:name w:val="no-emphasis"/>
    <w:basedOn w:val="DefaultParagraphFont"/>
    <w:rsid w:val="002A3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1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25.png"/><Relationship Id="rId31" Type="http://schemas.openxmlformats.org/officeDocument/2006/relationships/footer" Target="footer1.xml"/><Relationship Id="rId32" Type="http://schemas.openxmlformats.org/officeDocument/2006/relationships/fontTable" Target="fontTable.xml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lgore/Library/Group%20Containers/UBF8T346G9.Office/User%20Content.localized/Templates.localized/OpenStax%20Lecture%20Not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OpenStax Lecture Notes Template.dotx</Template>
  <TotalTime>40</TotalTime>
  <Pages>7</Pages>
  <Words>94</Words>
  <Characters>542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Gore</dc:creator>
  <cp:keywords/>
  <dc:description/>
  <cp:lastModifiedBy>Libby Gore</cp:lastModifiedBy>
  <cp:revision>28</cp:revision>
  <dcterms:created xsi:type="dcterms:W3CDTF">2016-10-19T21:19:00Z</dcterms:created>
  <dcterms:modified xsi:type="dcterms:W3CDTF">2016-10-20T01:48:00Z</dcterms:modified>
</cp:coreProperties>
</file>