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AFC7D7" w14:textId="77777777" w:rsidR="0062348D" w:rsidRPr="002D3552" w:rsidRDefault="00E17264">
      <w:pPr>
        <w:pBdr>
          <w:bottom w:val="single" w:sz="12" w:space="1" w:color="auto"/>
        </w:pBdr>
        <w:rPr>
          <w:rFonts w:asciiTheme="minorHAnsi" w:hAnsiTheme="minorHAnsi"/>
          <w:b/>
        </w:rPr>
      </w:pPr>
      <w:r w:rsidRPr="002D3552">
        <w:rPr>
          <w:rFonts w:asciiTheme="minorHAnsi" w:hAnsiTheme="minorHAnsi"/>
          <w:b/>
        </w:rPr>
        <w:t>8.2 – Graphs and Other Trig Functions</w:t>
      </w:r>
    </w:p>
    <w:p w14:paraId="75927BE3" w14:textId="77777777" w:rsidR="00E17264" w:rsidRPr="002D3552" w:rsidRDefault="00E17264">
      <w:pPr>
        <w:rPr>
          <w:rFonts w:asciiTheme="minorHAnsi" w:eastAsiaTheme="minorEastAsia" w:hAnsiTheme="minorHAnsi"/>
          <w:b/>
        </w:rPr>
      </w:pPr>
      <w:r w:rsidRPr="002D3552">
        <w:rPr>
          <w:rFonts w:asciiTheme="minorHAnsi" w:hAnsiTheme="minorHAnsi"/>
          <w:b/>
        </w:rPr>
        <w:t xml:space="preserve">Analyzing the Graph of </w:t>
      </w:r>
      <m:oMath>
        <m:r>
          <m:rPr>
            <m:sty m:val="bi"/>
          </m:rP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tan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</m:oMath>
    </w:p>
    <w:p w14:paraId="643EFA7F" w14:textId="77777777" w:rsidR="00C22701" w:rsidRPr="002D3552" w:rsidRDefault="00C22701">
      <w:pPr>
        <w:rPr>
          <w:rFonts w:asciiTheme="minorHAnsi" w:hAnsiTheme="minorHAnsi"/>
        </w:rPr>
      </w:pPr>
      <w:r w:rsidRPr="002D3552">
        <w:rPr>
          <w:rFonts w:asciiTheme="minorHAnsi" w:hAnsiTheme="minorHAnsi"/>
        </w:rPr>
        <w:drawing>
          <wp:inline distT="0" distB="0" distL="0" distR="0" wp14:anchorId="7B50953D" wp14:editId="5D7A31BB">
            <wp:extent cx="1447800" cy="698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</w:tblGrid>
      <w:tr w:rsidR="00C22701" w:rsidRPr="002D3552" w14:paraId="49FF618A" w14:textId="77777777" w:rsidTr="00C22701">
        <w:trPr>
          <w:jc w:val="center"/>
        </w:trPr>
        <w:tc>
          <w:tcPr>
            <w:tcW w:w="1079" w:type="dxa"/>
          </w:tcPr>
          <w:p w14:paraId="29A276CA" w14:textId="506FB1BD" w:rsidR="00C22701" w:rsidRPr="002D3552" w:rsidRDefault="00C22701">
            <w:pPr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x</w:t>
            </w:r>
          </w:p>
        </w:tc>
        <w:tc>
          <w:tcPr>
            <w:tcW w:w="1079" w:type="dxa"/>
          </w:tcPr>
          <w:p w14:paraId="58B3E7CB" w14:textId="0D772FAA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  <w:tc>
          <w:tcPr>
            <w:tcW w:w="1079" w:type="dxa"/>
          </w:tcPr>
          <w:p w14:paraId="08D02A5F" w14:textId="3BFD301A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4F626E6" w14:textId="4152CDB5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623F1BB8" w14:textId="43FE39C8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2A175DB4" w14:textId="6E8CC4AD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5D727F88" w14:textId="69389D7D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0C9366A4" w14:textId="4E33D77C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0DD55A14" w14:textId="35DE8EE8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4CED6318" w14:textId="79D26C95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</w:tr>
      <w:tr w:rsidR="00C22701" w:rsidRPr="002D3552" w14:paraId="0983B1FF" w14:textId="77777777" w:rsidTr="00C22701">
        <w:trPr>
          <w:jc w:val="center"/>
        </w:trPr>
        <w:tc>
          <w:tcPr>
            <w:tcW w:w="1079" w:type="dxa"/>
          </w:tcPr>
          <w:p w14:paraId="654DD275" w14:textId="18DCA5AE" w:rsidR="00C22701" w:rsidRPr="002D3552" w:rsidRDefault="00C22701">
            <w:pPr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sin (x)</w:t>
            </w:r>
          </w:p>
        </w:tc>
        <w:tc>
          <w:tcPr>
            <w:tcW w:w="1079" w:type="dxa"/>
          </w:tcPr>
          <w:p w14:paraId="758FBED9" w14:textId="4277A5D8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  <w:tc>
          <w:tcPr>
            <w:tcW w:w="1079" w:type="dxa"/>
          </w:tcPr>
          <w:p w14:paraId="26997DB3" w14:textId="7E760AAF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69780109" w14:textId="75CD1014" w:rsidR="00C22701" w:rsidRPr="002D3552" w:rsidRDefault="001C070C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BCC9B46" w14:textId="1CDC5BFA" w:rsidR="00C22701" w:rsidRPr="002D3552" w:rsidRDefault="001C070C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36DA093" w14:textId="2D4C9870" w:rsidR="00C22701" w:rsidRPr="002D3552" w:rsidRDefault="001C070C" w:rsidP="00C22701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1</w:t>
            </w:r>
          </w:p>
        </w:tc>
        <w:tc>
          <w:tcPr>
            <w:tcW w:w="1079" w:type="dxa"/>
          </w:tcPr>
          <w:p w14:paraId="0FB60092" w14:textId="5B7DF611" w:rsidR="00C22701" w:rsidRPr="002D3552" w:rsidRDefault="001C070C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54409A5C" w14:textId="21D68923" w:rsidR="00C22701" w:rsidRPr="002D3552" w:rsidRDefault="001C070C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4D6E9389" w14:textId="6E938688" w:rsidR="00C22701" w:rsidRPr="002D3552" w:rsidRDefault="001C070C" w:rsidP="001C070C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261EDFFD" w14:textId="0AA97C10" w:rsidR="00C22701" w:rsidRPr="002D3552" w:rsidRDefault="001C070C" w:rsidP="00C22701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</w:tr>
      <w:tr w:rsidR="00C22701" w:rsidRPr="002D3552" w14:paraId="6FA3AA7D" w14:textId="77777777" w:rsidTr="00C22701">
        <w:trPr>
          <w:trHeight w:val="458"/>
          <w:jc w:val="center"/>
        </w:trPr>
        <w:tc>
          <w:tcPr>
            <w:tcW w:w="1079" w:type="dxa"/>
          </w:tcPr>
          <w:p w14:paraId="1C50493F" w14:textId="69B986D9" w:rsidR="00C22701" w:rsidRPr="002D3552" w:rsidRDefault="00C22701">
            <w:pPr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cos (x)</w:t>
            </w:r>
          </w:p>
        </w:tc>
        <w:tc>
          <w:tcPr>
            <w:tcW w:w="1079" w:type="dxa"/>
          </w:tcPr>
          <w:p w14:paraId="4F16C5E9" w14:textId="032233BA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1</w:t>
            </w:r>
          </w:p>
        </w:tc>
        <w:tc>
          <w:tcPr>
            <w:tcW w:w="1079" w:type="dxa"/>
          </w:tcPr>
          <w:p w14:paraId="37B3552F" w14:textId="3EA5636C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75D7C83C" w14:textId="653C230D" w:rsidR="00C22701" w:rsidRPr="002D3552" w:rsidRDefault="001C070C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72298FAB" w14:textId="4E0AEC61" w:rsidR="00C22701" w:rsidRPr="002D3552" w:rsidRDefault="00C22701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F798649" w14:textId="2C856229" w:rsidR="00C22701" w:rsidRPr="002D3552" w:rsidRDefault="00346E2D" w:rsidP="00C22701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  <w:tc>
          <w:tcPr>
            <w:tcW w:w="1079" w:type="dxa"/>
          </w:tcPr>
          <w:p w14:paraId="34217F67" w14:textId="4C56E073" w:rsidR="00C22701" w:rsidRPr="002D3552" w:rsidRDefault="00346E2D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042166F1" w14:textId="22A7C82A" w:rsidR="00C22701" w:rsidRPr="002D3552" w:rsidRDefault="00D92BF0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1076DAD5" w14:textId="7E076554" w:rsidR="00C22701" w:rsidRPr="002D3552" w:rsidRDefault="00D92BF0" w:rsidP="00C22701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AB5E875" w14:textId="5C5642BB" w:rsidR="00C22701" w:rsidRPr="002D3552" w:rsidRDefault="001A6F31" w:rsidP="00C22701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-1</w:t>
            </w:r>
          </w:p>
        </w:tc>
      </w:tr>
      <w:tr w:rsidR="00F90F16" w:rsidRPr="002D3552" w14:paraId="27DCCB47" w14:textId="77777777" w:rsidTr="00C22701">
        <w:trPr>
          <w:trHeight w:val="458"/>
          <w:jc w:val="center"/>
        </w:trPr>
        <w:tc>
          <w:tcPr>
            <w:tcW w:w="1079" w:type="dxa"/>
          </w:tcPr>
          <w:p w14:paraId="223AE1B8" w14:textId="0C4D24B0" w:rsidR="00F90F16" w:rsidRPr="002D3552" w:rsidRDefault="00F90F16">
            <w:pPr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tan (x)</w:t>
            </w:r>
          </w:p>
        </w:tc>
        <w:tc>
          <w:tcPr>
            <w:tcW w:w="1079" w:type="dxa"/>
          </w:tcPr>
          <w:p w14:paraId="49ACA464" w14:textId="77777777" w:rsidR="00F90F16" w:rsidRPr="002D3552" w:rsidRDefault="00F90F16" w:rsidP="00C22701">
            <w:pPr>
              <w:jc w:val="center"/>
              <w:rPr>
                <w:rFonts w:asciiTheme="minorHAnsi" w:hAnsiTheme="minorHAnsi"/>
                <w:i/>
              </w:rPr>
            </w:pPr>
          </w:p>
          <w:p w14:paraId="47F20A23" w14:textId="77777777" w:rsidR="00B81C71" w:rsidRPr="002D3552" w:rsidRDefault="00B81C71" w:rsidP="00C22701">
            <w:pPr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2B7BC6B2" w14:textId="77777777" w:rsidR="00F90F16" w:rsidRPr="002D3552" w:rsidRDefault="00F90F16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4682564F" w14:textId="77777777" w:rsidR="00F90F16" w:rsidRPr="002D3552" w:rsidRDefault="00F90F16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1135DEA8" w14:textId="77777777" w:rsidR="00F90F16" w:rsidRPr="002D3552" w:rsidRDefault="00F90F16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5AAB9138" w14:textId="77777777" w:rsidR="00F90F16" w:rsidRPr="002D3552" w:rsidRDefault="00F90F16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02EF0869" w14:textId="77777777" w:rsidR="00F90F16" w:rsidRPr="002D3552" w:rsidRDefault="00F90F16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27224950" w14:textId="77777777" w:rsidR="00F90F16" w:rsidRPr="002D3552" w:rsidRDefault="00F90F16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9633923" w14:textId="77777777" w:rsidR="00F90F16" w:rsidRPr="002D3552" w:rsidRDefault="00F90F16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1E93D19A" w14:textId="77777777" w:rsidR="00F90F16" w:rsidRPr="002D3552" w:rsidRDefault="00F90F16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</w:tr>
      <w:tr w:rsidR="002739B8" w:rsidRPr="002D3552" w14:paraId="6C79170A" w14:textId="77777777" w:rsidTr="00C22701">
        <w:trPr>
          <w:trHeight w:val="458"/>
          <w:jc w:val="center"/>
        </w:trPr>
        <w:tc>
          <w:tcPr>
            <w:tcW w:w="1079" w:type="dxa"/>
          </w:tcPr>
          <w:p w14:paraId="5801D4BA" w14:textId="77777777" w:rsidR="002739B8" w:rsidRPr="002D3552" w:rsidRDefault="002739B8">
            <w:pPr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7C75D80F" w14:textId="77777777" w:rsidR="002739B8" w:rsidRPr="002D3552" w:rsidRDefault="002739B8" w:rsidP="00C22701">
            <w:pPr>
              <w:jc w:val="center"/>
              <w:rPr>
                <w:rFonts w:asciiTheme="minorHAnsi" w:hAnsiTheme="minorHAnsi"/>
                <w:i/>
              </w:rPr>
            </w:pPr>
          </w:p>
          <w:p w14:paraId="594ABC6F" w14:textId="77777777" w:rsidR="002739B8" w:rsidRPr="002D3552" w:rsidRDefault="002739B8" w:rsidP="00C22701">
            <w:pPr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232BD880" w14:textId="77777777" w:rsidR="002739B8" w:rsidRPr="002D3552" w:rsidRDefault="002739B8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41D68BC" w14:textId="77777777" w:rsidR="002739B8" w:rsidRPr="002D3552" w:rsidRDefault="002739B8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5747E404" w14:textId="77777777" w:rsidR="002739B8" w:rsidRPr="002D3552" w:rsidRDefault="002739B8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7C03409F" w14:textId="77777777" w:rsidR="002739B8" w:rsidRPr="002D3552" w:rsidRDefault="002739B8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23D3056E" w14:textId="77777777" w:rsidR="002739B8" w:rsidRPr="002D3552" w:rsidRDefault="002739B8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71841590" w14:textId="77777777" w:rsidR="002739B8" w:rsidRPr="002D3552" w:rsidRDefault="002739B8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733C35E3" w14:textId="77777777" w:rsidR="002739B8" w:rsidRPr="002D3552" w:rsidRDefault="002739B8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7EC39FA" w14:textId="77777777" w:rsidR="002739B8" w:rsidRPr="002D3552" w:rsidRDefault="002739B8" w:rsidP="00C22701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</w:tr>
    </w:tbl>
    <w:p w14:paraId="28A7BBDE" w14:textId="77777777" w:rsidR="006B55DE" w:rsidRDefault="006B55DE" w:rsidP="006B55DE">
      <w:pPr>
        <w:rPr>
          <w:rFonts w:asciiTheme="minorHAnsi" w:eastAsia="Times New Roman" w:hAnsiTheme="minorHAnsi"/>
        </w:rPr>
      </w:pPr>
    </w:p>
    <w:p w14:paraId="45DEF330" w14:textId="77777777" w:rsidR="006B55DE" w:rsidRDefault="006B55DE" w:rsidP="006B55DE">
      <w:pPr>
        <w:rPr>
          <w:rFonts w:asciiTheme="minorHAnsi" w:eastAsia="Times New Roman" w:hAnsiTheme="minorHAnsi"/>
        </w:rPr>
      </w:pPr>
    </w:p>
    <w:p w14:paraId="1524537A" w14:textId="77777777" w:rsidR="006B55DE" w:rsidRDefault="006B55DE" w:rsidP="006B55DE">
      <w:pPr>
        <w:rPr>
          <w:rFonts w:asciiTheme="minorHAnsi" w:eastAsia="Times New Roman" w:hAnsiTheme="minorHAnsi"/>
        </w:rPr>
      </w:pPr>
    </w:p>
    <w:p w14:paraId="2DA33D66" w14:textId="77777777" w:rsidR="006B55DE" w:rsidRDefault="006B55DE" w:rsidP="006B55DE">
      <w:pPr>
        <w:rPr>
          <w:rFonts w:asciiTheme="minorHAnsi" w:eastAsia="Times New Roman" w:hAnsiTheme="minorHAnsi"/>
        </w:rPr>
      </w:pPr>
    </w:p>
    <w:p w14:paraId="2F430E48" w14:textId="77777777" w:rsidR="006B55DE" w:rsidRDefault="006B55DE" w:rsidP="006B55DE">
      <w:pPr>
        <w:rPr>
          <w:rFonts w:asciiTheme="minorHAnsi" w:eastAsia="Times New Roman" w:hAnsiTheme="minorHAnsi"/>
        </w:rPr>
      </w:pPr>
    </w:p>
    <w:p w14:paraId="3A87B01B" w14:textId="77777777" w:rsidR="006B55DE" w:rsidRDefault="006B55DE" w:rsidP="006B55DE">
      <w:pPr>
        <w:rPr>
          <w:rFonts w:asciiTheme="minorHAnsi" w:eastAsia="Times New Roman" w:hAnsiTheme="minorHAnsi"/>
        </w:rPr>
      </w:pPr>
    </w:p>
    <w:p w14:paraId="027BCE62" w14:textId="77777777" w:rsidR="006B55DE" w:rsidRDefault="006B55DE" w:rsidP="006B55DE">
      <w:pPr>
        <w:rPr>
          <w:rFonts w:asciiTheme="minorHAnsi" w:eastAsia="Times New Roman" w:hAnsiTheme="minorHAnsi"/>
        </w:rPr>
      </w:pPr>
    </w:p>
    <w:p w14:paraId="62A93F85" w14:textId="77777777" w:rsidR="006B55DE" w:rsidRDefault="006B55DE" w:rsidP="006B55DE">
      <w:pPr>
        <w:rPr>
          <w:rFonts w:asciiTheme="minorHAnsi" w:eastAsia="Times New Roman" w:hAnsiTheme="minorHAnsi"/>
        </w:rPr>
      </w:pPr>
    </w:p>
    <w:p w14:paraId="68FA8CA2" w14:textId="18210A8F" w:rsidR="002A1286" w:rsidRPr="002D3552" w:rsidRDefault="002A1286" w:rsidP="006B55DE">
      <w:pPr>
        <w:rPr>
          <w:rFonts w:asciiTheme="minorHAnsi" w:eastAsia="Times New Roman" w:hAnsiTheme="minorHAnsi"/>
        </w:rPr>
      </w:pPr>
      <w:r w:rsidRPr="002D3552">
        <w:rPr>
          <w:rFonts w:asciiTheme="minorHAnsi" w:eastAsia="Times New Roman" w:hAnsiTheme="minorHAnsi"/>
          <w:noProof/>
        </w:rPr>
        <w:drawing>
          <wp:inline distT="0" distB="0" distL="0" distR="0" wp14:anchorId="026AE55F" wp14:editId="74464BE5">
            <wp:extent cx="6278880" cy="3098800"/>
            <wp:effectExtent l="0" t="0" r="0" b="0"/>
            <wp:docPr id="5" name="Picture 5" descr="mage result for blank trig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blank trig 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7655" r="4018" b="5860"/>
                    <a:stretch/>
                  </pic:blipFill>
                  <pic:spPr bwMode="auto">
                    <a:xfrm>
                      <a:off x="0" y="0"/>
                      <a:ext cx="6281330" cy="310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EC7EC" w14:textId="71CFCD94" w:rsidR="002D3552" w:rsidRDefault="006B55DE" w:rsidP="006B55DE">
      <w:pPr>
        <w:jc w:val="center"/>
        <w:rPr>
          <w:rFonts w:asciiTheme="minorHAnsi" w:eastAsia="Times New Roman" w:hAnsiTheme="minorHAnsi"/>
        </w:rPr>
      </w:pPr>
      <w:r w:rsidRPr="006B55DE">
        <w:rPr>
          <w:rFonts w:asciiTheme="minorHAnsi" w:eastAsia="Times New Roman" w:hAnsiTheme="minorHAnsi"/>
        </w:rPr>
        <w:drawing>
          <wp:inline distT="0" distB="0" distL="0" distR="0" wp14:anchorId="4C0E9EBA" wp14:editId="34B217AD">
            <wp:extent cx="4406265" cy="124354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2954" cy="125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8D17" w14:textId="77777777" w:rsidR="00F823DD" w:rsidRPr="002D3552" w:rsidRDefault="00F823DD" w:rsidP="00F823DD">
      <w:pPr>
        <w:rPr>
          <w:rFonts w:asciiTheme="minorHAnsi" w:eastAsiaTheme="minorEastAsia" w:hAnsiTheme="minorHAnsi"/>
          <w:b/>
        </w:rPr>
      </w:pPr>
      <w:r w:rsidRPr="002D3552">
        <w:rPr>
          <w:rFonts w:asciiTheme="minorHAnsi" w:hAnsiTheme="minorHAnsi"/>
          <w:b/>
        </w:rPr>
        <w:lastRenderedPageBreak/>
        <w:t>Graph</w:t>
      </w:r>
      <w:r>
        <w:rPr>
          <w:rFonts w:asciiTheme="minorHAnsi" w:hAnsiTheme="minorHAnsi"/>
          <w:b/>
        </w:rPr>
        <w:t>ing Variations</w:t>
      </w:r>
      <w:r w:rsidRPr="002D3552">
        <w:rPr>
          <w:rFonts w:asciiTheme="minorHAnsi" w:hAnsiTheme="minorHAnsi"/>
          <w:b/>
        </w:rPr>
        <w:t xml:space="preserve"> of </w:t>
      </w:r>
      <m:oMath>
        <m:r>
          <m:rPr>
            <m:sty m:val="bi"/>
          </m:rP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tan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</m:oMath>
    </w:p>
    <w:p w14:paraId="68CAC042" w14:textId="3B240902" w:rsidR="006B55DE" w:rsidRDefault="00826CFB" w:rsidP="00826CFB">
      <w:pPr>
        <w:jc w:val="center"/>
        <w:rPr>
          <w:rFonts w:asciiTheme="minorHAnsi" w:eastAsia="Times New Roman" w:hAnsiTheme="minorHAnsi"/>
        </w:rPr>
      </w:pPr>
      <w:r w:rsidRPr="00826CFB">
        <w:rPr>
          <w:rFonts w:asciiTheme="minorHAnsi" w:eastAsia="Times New Roman" w:hAnsiTheme="minorHAnsi"/>
        </w:rPr>
        <w:drawing>
          <wp:inline distT="0" distB="0" distL="0" distR="0" wp14:anchorId="707A692A" wp14:editId="304DB742">
            <wp:extent cx="5206365" cy="1743650"/>
            <wp:effectExtent l="0" t="0" r="6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2581" cy="17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8C03" w14:textId="01FF2A04" w:rsidR="0044103D" w:rsidRPr="007F410B" w:rsidRDefault="0044103D" w:rsidP="0044103D">
      <w:pPr>
        <w:rPr>
          <w:rFonts w:asciiTheme="minorHAnsi" w:eastAsia="Times New Roman" w:hAnsiTheme="minorHAnsi"/>
          <w:b/>
        </w:rPr>
      </w:pPr>
      <w:r w:rsidRPr="007F410B">
        <w:rPr>
          <w:rFonts w:asciiTheme="minorHAnsi" w:eastAsia="Times New Roman" w:hAnsiTheme="minorHAnsi"/>
          <w:b/>
        </w:rPr>
        <w:t>Ex</w:t>
      </w:r>
      <w:r w:rsidR="007F410B" w:rsidRPr="007F410B">
        <w:rPr>
          <w:rFonts w:asciiTheme="minorHAnsi" w:eastAsia="Times New Roman" w:hAnsiTheme="minorHAnsi"/>
          <w:b/>
        </w:rPr>
        <w:t>amples</w:t>
      </w:r>
    </w:p>
    <w:p w14:paraId="5F7F532B" w14:textId="30BE981D" w:rsidR="007F410B" w:rsidRDefault="0044103D" w:rsidP="0044103D">
      <w:pPr>
        <w:rPr>
          <w:rFonts w:asciiTheme="minorHAnsi" w:eastAsia="Times New Roman" w:hAnsiTheme="minorHAnsi"/>
        </w:rPr>
      </w:pPr>
      <w:r w:rsidRPr="0044103D">
        <w:rPr>
          <w:rFonts w:asciiTheme="minorHAnsi" w:eastAsia="Times New Roman" w:hAnsiTheme="minorHAnsi"/>
        </w:rPr>
        <w:drawing>
          <wp:inline distT="0" distB="0" distL="0" distR="0" wp14:anchorId="44F8896C" wp14:editId="2111A655">
            <wp:extent cx="2337435" cy="372081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0574" cy="38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809F" w14:textId="2CF13492" w:rsidR="007F410B" w:rsidRDefault="007F410B" w:rsidP="0044103D">
      <w:pPr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 </w:t>
      </w:r>
      <w:r w:rsidRPr="007F410B">
        <w:rPr>
          <w:rFonts w:asciiTheme="minorHAnsi" w:eastAsia="Times New Roman" w:hAnsiTheme="minorHAnsi"/>
        </w:rPr>
        <w:drawing>
          <wp:inline distT="0" distB="0" distL="0" distR="0" wp14:anchorId="3C7A833B" wp14:editId="55BF1D0A">
            <wp:extent cx="4648435" cy="2651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3177" cy="265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6163" w14:textId="77777777" w:rsidR="007F410B" w:rsidRDefault="007F410B" w:rsidP="0044103D">
      <w:pPr>
        <w:rPr>
          <w:rFonts w:asciiTheme="minorHAnsi" w:eastAsia="Times New Roman" w:hAnsiTheme="minorHAnsi"/>
        </w:rPr>
      </w:pPr>
    </w:p>
    <w:p w14:paraId="6D50D2CA" w14:textId="77777777" w:rsidR="007F410B" w:rsidRDefault="007F410B" w:rsidP="0044103D">
      <w:pPr>
        <w:rPr>
          <w:rFonts w:asciiTheme="minorHAnsi" w:eastAsia="Times New Roman" w:hAnsiTheme="minorHAnsi"/>
        </w:rPr>
      </w:pPr>
    </w:p>
    <w:p w14:paraId="23EA514D" w14:textId="77777777" w:rsidR="00C64846" w:rsidRDefault="00C64846" w:rsidP="0044103D">
      <w:pPr>
        <w:rPr>
          <w:rFonts w:asciiTheme="minorHAnsi" w:eastAsia="Times New Roman" w:hAnsiTheme="minorHAnsi"/>
        </w:rPr>
      </w:pPr>
    </w:p>
    <w:p w14:paraId="6F3DC7E5" w14:textId="77777777" w:rsidR="00C64846" w:rsidRDefault="00C64846" w:rsidP="0044103D">
      <w:pPr>
        <w:rPr>
          <w:rFonts w:asciiTheme="minorHAnsi" w:eastAsia="Times New Roman" w:hAnsiTheme="minorHAnsi"/>
        </w:rPr>
      </w:pPr>
    </w:p>
    <w:p w14:paraId="302A7CA0" w14:textId="77777777" w:rsidR="00C64846" w:rsidRDefault="00C64846" w:rsidP="0044103D">
      <w:pPr>
        <w:rPr>
          <w:rFonts w:asciiTheme="minorHAnsi" w:eastAsia="Times New Roman" w:hAnsiTheme="minorHAnsi"/>
        </w:rPr>
      </w:pPr>
    </w:p>
    <w:p w14:paraId="68FBD745" w14:textId="77777777" w:rsidR="00C64846" w:rsidRDefault="00C64846" w:rsidP="0044103D">
      <w:pPr>
        <w:rPr>
          <w:rFonts w:asciiTheme="minorHAnsi" w:eastAsia="Times New Roman" w:hAnsiTheme="minorHAnsi"/>
        </w:rPr>
      </w:pPr>
    </w:p>
    <w:p w14:paraId="207E6768" w14:textId="77777777" w:rsidR="00C64846" w:rsidRDefault="00C64846" w:rsidP="0044103D">
      <w:pPr>
        <w:rPr>
          <w:rFonts w:asciiTheme="minorHAnsi" w:eastAsia="Times New Roman" w:hAnsiTheme="minorHAnsi"/>
        </w:rPr>
      </w:pPr>
    </w:p>
    <w:p w14:paraId="2C51C57E" w14:textId="77777777" w:rsidR="00C64846" w:rsidRDefault="00C64846" w:rsidP="0044103D">
      <w:pPr>
        <w:rPr>
          <w:rFonts w:asciiTheme="minorHAnsi" w:eastAsia="Times New Roman" w:hAnsiTheme="minorHAnsi"/>
        </w:rPr>
      </w:pPr>
    </w:p>
    <w:p w14:paraId="58123BE7" w14:textId="77777777" w:rsidR="00C64846" w:rsidRDefault="00C64846" w:rsidP="0044103D">
      <w:pPr>
        <w:rPr>
          <w:rFonts w:asciiTheme="minorHAnsi" w:eastAsia="Times New Roman" w:hAnsiTheme="minorHAnsi"/>
        </w:rPr>
      </w:pPr>
    </w:p>
    <w:p w14:paraId="50B3931B" w14:textId="77777777" w:rsidR="007F410B" w:rsidRDefault="007F410B" w:rsidP="0044103D">
      <w:pPr>
        <w:rPr>
          <w:rFonts w:asciiTheme="minorHAnsi" w:eastAsia="Times New Roman" w:hAnsiTheme="minorHAnsi"/>
        </w:rPr>
      </w:pPr>
    </w:p>
    <w:p w14:paraId="141F593D" w14:textId="0A0DC6D8" w:rsidR="007F410B" w:rsidRDefault="007F410B" w:rsidP="0044103D">
      <w:pPr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>Graphing One Period of a Shifted Tangent Function</w:t>
      </w:r>
    </w:p>
    <w:p w14:paraId="6ED5E4AE" w14:textId="061F59BA" w:rsidR="00C64846" w:rsidRDefault="00C64846" w:rsidP="0044103D">
      <w:pPr>
        <w:rPr>
          <w:noProof/>
        </w:rPr>
      </w:pPr>
      <w:r w:rsidRPr="00C64846">
        <w:rPr>
          <w:rFonts w:asciiTheme="minorHAnsi" w:eastAsia="Times New Roman" w:hAnsiTheme="minorHAnsi"/>
          <w:b/>
        </w:rPr>
        <w:drawing>
          <wp:inline distT="0" distB="0" distL="0" distR="0" wp14:anchorId="521EC4B0" wp14:editId="0D26C899">
            <wp:extent cx="3137535" cy="1630276"/>
            <wp:effectExtent l="0" t="0" r="1206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3974" cy="1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846">
        <w:rPr>
          <w:noProof/>
        </w:rPr>
        <w:t xml:space="preserve"> </w:t>
      </w:r>
      <w:r w:rsidRPr="00C64846">
        <w:rPr>
          <w:rFonts w:asciiTheme="minorHAnsi" w:eastAsia="Times New Roman" w:hAnsiTheme="minorHAnsi"/>
          <w:b/>
        </w:rPr>
        <w:drawing>
          <wp:inline distT="0" distB="0" distL="0" distR="0" wp14:anchorId="53833309" wp14:editId="35D4920E">
            <wp:extent cx="3594100" cy="1620964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4112" cy="16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EAF1" w14:textId="26CFC9F6" w:rsidR="00C64846" w:rsidRDefault="004C3B53" w:rsidP="0044103D">
      <w:pPr>
        <w:rPr>
          <w:rFonts w:asciiTheme="minorHAnsi" w:eastAsia="Times New Roman" w:hAnsiTheme="minorHAnsi"/>
          <w:b/>
        </w:rPr>
      </w:pPr>
      <w:r w:rsidRPr="004C3B53">
        <w:rPr>
          <w:noProof/>
        </w:rPr>
        <w:drawing>
          <wp:inline distT="0" distB="0" distL="0" distR="0" wp14:anchorId="0C839C5D" wp14:editId="1325180F">
            <wp:extent cx="3594735" cy="294650"/>
            <wp:effectExtent l="0" t="0" r="12065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4463" cy="30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CEEE" w14:textId="34EBD60F" w:rsidR="00B61821" w:rsidRDefault="00B61821" w:rsidP="0044103D">
      <w:pPr>
        <w:rPr>
          <w:rFonts w:asciiTheme="minorHAnsi" w:eastAsia="Times New Roman" w:hAnsiTheme="minorHAnsi"/>
          <w:b/>
        </w:rPr>
      </w:pPr>
      <w:r w:rsidRPr="00B61821">
        <w:rPr>
          <w:rFonts w:asciiTheme="minorHAnsi" w:eastAsia="Times New Roman" w:hAnsiTheme="minorHAnsi"/>
          <w:b/>
        </w:rPr>
        <w:drawing>
          <wp:inline distT="0" distB="0" distL="0" distR="0" wp14:anchorId="567FD94F" wp14:editId="5FDECEED">
            <wp:extent cx="5595872" cy="24409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9985" cy="244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3A4F" w14:textId="77777777" w:rsidR="00B61821" w:rsidRDefault="00B61821" w:rsidP="0044103D">
      <w:pPr>
        <w:rPr>
          <w:rFonts w:asciiTheme="minorHAnsi" w:eastAsia="Times New Roman" w:hAnsiTheme="minorHAnsi"/>
          <w:b/>
        </w:rPr>
      </w:pPr>
    </w:p>
    <w:p w14:paraId="1A03404D" w14:textId="77777777" w:rsidR="00B61821" w:rsidRDefault="00B61821" w:rsidP="0044103D">
      <w:pPr>
        <w:rPr>
          <w:rFonts w:asciiTheme="minorHAnsi" w:eastAsia="Times New Roman" w:hAnsiTheme="minorHAnsi"/>
          <w:b/>
        </w:rPr>
      </w:pPr>
    </w:p>
    <w:p w14:paraId="09C694AE" w14:textId="77777777" w:rsidR="00B61821" w:rsidRDefault="00B61821" w:rsidP="0044103D">
      <w:pPr>
        <w:rPr>
          <w:rFonts w:asciiTheme="minorHAnsi" w:eastAsia="Times New Roman" w:hAnsiTheme="minorHAnsi"/>
          <w:b/>
        </w:rPr>
      </w:pPr>
    </w:p>
    <w:p w14:paraId="22428E5C" w14:textId="77777777" w:rsidR="00B61821" w:rsidRDefault="00B61821" w:rsidP="0044103D">
      <w:pPr>
        <w:rPr>
          <w:rFonts w:asciiTheme="minorHAnsi" w:eastAsia="Times New Roman" w:hAnsiTheme="minorHAnsi"/>
          <w:b/>
        </w:rPr>
      </w:pPr>
    </w:p>
    <w:p w14:paraId="6E5C2D45" w14:textId="77777777" w:rsidR="00B61821" w:rsidRDefault="00B61821" w:rsidP="0044103D">
      <w:pPr>
        <w:rPr>
          <w:rFonts w:asciiTheme="minorHAnsi" w:eastAsia="Times New Roman" w:hAnsiTheme="minorHAnsi"/>
          <w:b/>
        </w:rPr>
      </w:pPr>
    </w:p>
    <w:p w14:paraId="6141A5B4" w14:textId="77777777" w:rsidR="00B61821" w:rsidRDefault="00B61821" w:rsidP="0044103D">
      <w:pPr>
        <w:rPr>
          <w:rFonts w:asciiTheme="minorHAnsi" w:eastAsia="Times New Roman" w:hAnsiTheme="minorHAnsi"/>
          <w:b/>
        </w:rPr>
      </w:pPr>
    </w:p>
    <w:p w14:paraId="2E7ECB20" w14:textId="77777777" w:rsidR="00B61821" w:rsidRDefault="00B61821" w:rsidP="0044103D">
      <w:pPr>
        <w:rPr>
          <w:rFonts w:asciiTheme="minorHAnsi" w:eastAsia="Times New Roman" w:hAnsiTheme="minorHAnsi"/>
          <w:b/>
        </w:rPr>
      </w:pPr>
    </w:p>
    <w:p w14:paraId="51435135" w14:textId="77777777" w:rsidR="00B61821" w:rsidRDefault="00B61821" w:rsidP="0044103D">
      <w:pPr>
        <w:rPr>
          <w:rFonts w:asciiTheme="minorHAnsi" w:eastAsia="Times New Roman" w:hAnsiTheme="minorHAnsi"/>
          <w:b/>
        </w:rPr>
      </w:pPr>
    </w:p>
    <w:p w14:paraId="1E8F3C24" w14:textId="77777777" w:rsidR="00B61821" w:rsidRDefault="00B61821" w:rsidP="0044103D">
      <w:pPr>
        <w:rPr>
          <w:rFonts w:asciiTheme="minorHAnsi" w:eastAsia="Times New Roman" w:hAnsiTheme="minorHAnsi"/>
          <w:b/>
        </w:rPr>
      </w:pPr>
    </w:p>
    <w:p w14:paraId="7802FB67" w14:textId="77777777" w:rsidR="00B61821" w:rsidRDefault="00B61821" w:rsidP="0044103D">
      <w:pPr>
        <w:rPr>
          <w:rFonts w:asciiTheme="minorHAnsi" w:eastAsia="Times New Roman" w:hAnsiTheme="minorHAnsi"/>
          <w:b/>
        </w:rPr>
      </w:pPr>
    </w:p>
    <w:p w14:paraId="2573A5D1" w14:textId="1F88F68C" w:rsidR="00B61821" w:rsidRDefault="00443691" w:rsidP="00443691">
      <w:pPr>
        <w:jc w:val="center"/>
        <w:rPr>
          <w:rFonts w:asciiTheme="minorHAnsi" w:eastAsia="Times New Roman" w:hAnsiTheme="minorHAnsi"/>
          <w:b/>
        </w:rPr>
      </w:pPr>
      <w:r w:rsidRPr="00443691">
        <w:rPr>
          <w:rFonts w:asciiTheme="minorHAnsi" w:eastAsia="Times New Roman" w:hAnsiTheme="minorHAnsi"/>
          <w:b/>
        </w:rPr>
        <w:drawing>
          <wp:inline distT="0" distB="0" distL="0" distR="0" wp14:anchorId="646723A3" wp14:editId="26903F35">
            <wp:extent cx="5047804" cy="129794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1748" cy="130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9093" w14:textId="5334914E" w:rsidR="00443691" w:rsidRDefault="00B155DB" w:rsidP="00443691">
      <w:pPr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>Example</w:t>
      </w:r>
    </w:p>
    <w:p w14:paraId="68745D84" w14:textId="782AC788" w:rsidR="00B155DB" w:rsidRDefault="00B155DB" w:rsidP="00443691">
      <w:pPr>
        <w:rPr>
          <w:rFonts w:asciiTheme="minorHAnsi" w:eastAsia="Times New Roman" w:hAnsiTheme="minorHAnsi"/>
          <w:b/>
        </w:rPr>
      </w:pPr>
      <w:r w:rsidRPr="00B155DB">
        <w:rPr>
          <w:rFonts w:asciiTheme="minorHAnsi" w:eastAsia="Times New Roman" w:hAnsiTheme="minorHAnsi"/>
          <w:b/>
        </w:rPr>
        <w:drawing>
          <wp:inline distT="0" distB="0" distL="0" distR="0" wp14:anchorId="1C359A2E" wp14:editId="43C5AC64">
            <wp:extent cx="3651021" cy="27178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9471" cy="273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DDC0" w14:textId="77165265" w:rsidR="00281679" w:rsidRPr="002D3552" w:rsidRDefault="00281679" w:rsidP="00281679">
      <w:pPr>
        <w:rPr>
          <w:rFonts w:asciiTheme="minorHAnsi" w:eastAsiaTheme="minorEastAsia" w:hAnsiTheme="minorHAnsi"/>
          <w:b/>
        </w:rPr>
      </w:pPr>
      <w:r w:rsidRPr="002D3552">
        <w:rPr>
          <w:rFonts w:asciiTheme="minorHAnsi" w:hAnsiTheme="minorHAnsi"/>
          <w:b/>
        </w:rPr>
        <w:t xml:space="preserve">Analyzing the Graph of </w:t>
      </w:r>
      <m:oMath>
        <m:r>
          <m:rPr>
            <m:sty m:val="bi"/>
          </m:rP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sec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</m:oMath>
      <w:r w:rsidR="00B23F5D">
        <w:rPr>
          <w:rFonts w:asciiTheme="minorHAnsi" w:eastAsiaTheme="minorEastAsia" w:hAnsiTheme="minorHAnsi"/>
          <w:b/>
        </w:rPr>
        <w:t xml:space="preserve"> and</w:t>
      </w:r>
      <w:r w:rsidR="00B23F5D" w:rsidRPr="002D3552">
        <w:rPr>
          <w:rFonts w:asciiTheme="minorHAnsi" w:hAnsiTheme="minorHAnsi"/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cs</m:t>
            </m:r>
            <m:r>
              <m:rPr>
                <m:sty m:val="b"/>
              </m:rPr>
              <w:rPr>
                <w:rFonts w:ascii="Cambria Math" w:hAnsi="Cambria Math"/>
              </w:rPr>
              <m:t>c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</m:oMath>
    </w:p>
    <w:p w14:paraId="4931DE23" w14:textId="2AA9529C" w:rsidR="00D23764" w:rsidRDefault="00E748F6" w:rsidP="00443691">
      <w:pPr>
        <w:rPr>
          <w:rFonts w:asciiTheme="minorHAnsi" w:eastAsia="Times New Roman" w:hAnsiTheme="minorHAnsi"/>
          <w:b/>
        </w:rPr>
      </w:pPr>
      <w:r w:rsidRPr="00E748F6">
        <w:rPr>
          <w:rFonts w:asciiTheme="minorHAnsi" w:eastAsia="Times New Roman" w:hAnsiTheme="minorHAnsi"/>
          <w:b/>
        </w:rPr>
        <w:drawing>
          <wp:inline distT="0" distB="0" distL="0" distR="0" wp14:anchorId="3CD30137" wp14:editId="05E26CF5">
            <wp:extent cx="1181100" cy="48260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</w:tblGrid>
      <w:tr w:rsidR="00C26664" w:rsidRPr="002D3552" w14:paraId="4BBE75A1" w14:textId="77777777" w:rsidTr="007E11B0">
        <w:trPr>
          <w:jc w:val="center"/>
        </w:trPr>
        <w:tc>
          <w:tcPr>
            <w:tcW w:w="1079" w:type="dxa"/>
          </w:tcPr>
          <w:p w14:paraId="39BBD0A6" w14:textId="77777777" w:rsidR="00C26664" w:rsidRPr="002D3552" w:rsidRDefault="00C26664" w:rsidP="007E11B0">
            <w:pPr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x</w:t>
            </w:r>
          </w:p>
        </w:tc>
        <w:tc>
          <w:tcPr>
            <w:tcW w:w="1079" w:type="dxa"/>
          </w:tcPr>
          <w:p w14:paraId="754049B1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  <w:tc>
          <w:tcPr>
            <w:tcW w:w="1079" w:type="dxa"/>
          </w:tcPr>
          <w:p w14:paraId="3E57FFE4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51009994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1F10B51C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5F00ADB0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81433D2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7A14D4EE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0C399FE8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19B83B0F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</w:tr>
      <w:tr w:rsidR="00C26664" w:rsidRPr="002D3552" w14:paraId="0E6570D5" w14:textId="77777777" w:rsidTr="007E11B0">
        <w:trPr>
          <w:trHeight w:val="458"/>
          <w:jc w:val="center"/>
        </w:trPr>
        <w:tc>
          <w:tcPr>
            <w:tcW w:w="1079" w:type="dxa"/>
          </w:tcPr>
          <w:p w14:paraId="02FE8641" w14:textId="77777777" w:rsidR="00C26664" w:rsidRPr="002D3552" w:rsidRDefault="00C26664" w:rsidP="007E11B0">
            <w:pPr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cos (x)</w:t>
            </w:r>
          </w:p>
        </w:tc>
        <w:tc>
          <w:tcPr>
            <w:tcW w:w="1079" w:type="dxa"/>
          </w:tcPr>
          <w:p w14:paraId="7971296D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1</w:t>
            </w:r>
          </w:p>
        </w:tc>
        <w:tc>
          <w:tcPr>
            <w:tcW w:w="1079" w:type="dxa"/>
          </w:tcPr>
          <w:p w14:paraId="054F3530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4AB81CEC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143A6334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1EFC70B9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  <w:tc>
          <w:tcPr>
            <w:tcW w:w="1079" w:type="dxa"/>
          </w:tcPr>
          <w:p w14:paraId="557D30D6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EC77475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04CB89DE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0F74C991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-1</w:t>
            </w:r>
          </w:p>
        </w:tc>
      </w:tr>
      <w:tr w:rsidR="00C26664" w:rsidRPr="002D3552" w14:paraId="0B597F75" w14:textId="77777777" w:rsidTr="007E11B0">
        <w:trPr>
          <w:trHeight w:val="458"/>
          <w:jc w:val="center"/>
        </w:trPr>
        <w:tc>
          <w:tcPr>
            <w:tcW w:w="1079" w:type="dxa"/>
          </w:tcPr>
          <w:p w14:paraId="64A654D9" w14:textId="75784725" w:rsidR="00C26664" w:rsidRPr="002D3552" w:rsidRDefault="00C26664" w:rsidP="007E11B0"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sec</w:t>
            </w:r>
            <w:r w:rsidRPr="002D3552">
              <w:rPr>
                <w:rFonts w:asciiTheme="minorHAnsi" w:hAnsiTheme="minorHAnsi"/>
                <w:i/>
              </w:rPr>
              <w:t xml:space="preserve"> (x)</w:t>
            </w:r>
          </w:p>
        </w:tc>
        <w:tc>
          <w:tcPr>
            <w:tcW w:w="1079" w:type="dxa"/>
          </w:tcPr>
          <w:p w14:paraId="5C11EEE2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</w:p>
          <w:p w14:paraId="37063D14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0561EE1A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18F81A03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010AB245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1265B7FE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3504438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1955FF7C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1336FFD5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4001424E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</w:tr>
      <w:tr w:rsidR="00C26664" w:rsidRPr="002D3552" w14:paraId="58FE32D4" w14:textId="77777777" w:rsidTr="007E11B0">
        <w:trPr>
          <w:trHeight w:val="458"/>
          <w:jc w:val="center"/>
        </w:trPr>
        <w:tc>
          <w:tcPr>
            <w:tcW w:w="1079" w:type="dxa"/>
          </w:tcPr>
          <w:p w14:paraId="037B6C2C" w14:textId="77777777" w:rsidR="00C26664" w:rsidRPr="002D3552" w:rsidRDefault="00C26664" w:rsidP="007E11B0">
            <w:pPr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30F17E18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</w:p>
          <w:p w14:paraId="3B7F3BB5" w14:textId="77777777" w:rsidR="00C26664" w:rsidRPr="002D3552" w:rsidRDefault="00C26664" w:rsidP="007E11B0">
            <w:pPr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1B225231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0EB7E790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403B36E9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3AB659F1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00A54F77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0E644B2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7CE650E8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2ABABD55" w14:textId="77777777" w:rsidR="00C26664" w:rsidRPr="002D3552" w:rsidRDefault="00C26664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</w:tr>
    </w:tbl>
    <w:p w14:paraId="5A7A9B8A" w14:textId="77777777" w:rsidR="00E748F6" w:rsidRDefault="00E748F6" w:rsidP="00443691">
      <w:pPr>
        <w:rPr>
          <w:rFonts w:asciiTheme="minorHAnsi" w:eastAsia="Times New Roman" w:hAnsiTheme="minorHAnsi"/>
          <w:b/>
        </w:rPr>
      </w:pPr>
    </w:p>
    <w:p w14:paraId="7913A6A5" w14:textId="77777777" w:rsidR="00C26664" w:rsidRDefault="00C26664" w:rsidP="00443691">
      <w:pPr>
        <w:rPr>
          <w:rFonts w:asciiTheme="minorHAnsi" w:eastAsia="Times New Roman" w:hAnsiTheme="minorHAnsi"/>
          <w:b/>
        </w:rPr>
      </w:pPr>
    </w:p>
    <w:p w14:paraId="01ED00BB" w14:textId="77777777" w:rsidR="00C26664" w:rsidRDefault="00C26664" w:rsidP="00443691">
      <w:pPr>
        <w:rPr>
          <w:rFonts w:asciiTheme="minorHAnsi" w:eastAsia="Times New Roman" w:hAnsiTheme="minorHAnsi"/>
          <w:b/>
        </w:rPr>
      </w:pPr>
    </w:p>
    <w:p w14:paraId="7C41B1EA" w14:textId="77777777" w:rsidR="00C26664" w:rsidRDefault="00C26664" w:rsidP="00443691">
      <w:pPr>
        <w:rPr>
          <w:rFonts w:asciiTheme="minorHAnsi" w:eastAsia="Times New Roman" w:hAnsiTheme="minorHAnsi"/>
          <w:b/>
        </w:rPr>
      </w:pPr>
    </w:p>
    <w:p w14:paraId="7F534FBF" w14:textId="77777777" w:rsidR="00C26664" w:rsidRDefault="00C26664" w:rsidP="00443691">
      <w:pPr>
        <w:rPr>
          <w:rFonts w:asciiTheme="minorHAnsi" w:eastAsia="Times New Roman" w:hAnsiTheme="minorHAnsi"/>
          <w:b/>
        </w:rPr>
      </w:pPr>
    </w:p>
    <w:p w14:paraId="3A275F54" w14:textId="77777777" w:rsidR="00C26664" w:rsidRDefault="00C26664" w:rsidP="00443691">
      <w:pPr>
        <w:rPr>
          <w:rFonts w:asciiTheme="minorHAnsi" w:eastAsia="Times New Roman" w:hAnsiTheme="minorHAnsi"/>
          <w:b/>
        </w:rPr>
      </w:pPr>
    </w:p>
    <w:p w14:paraId="1380E69F" w14:textId="77777777" w:rsidR="00C26664" w:rsidRDefault="00C26664" w:rsidP="00443691">
      <w:pPr>
        <w:rPr>
          <w:rFonts w:asciiTheme="minorHAnsi" w:eastAsia="Times New Roman" w:hAnsiTheme="minorHAnsi"/>
          <w:b/>
        </w:rPr>
      </w:pPr>
    </w:p>
    <w:p w14:paraId="531C11B7" w14:textId="77777777" w:rsidR="00C26664" w:rsidRDefault="00C26664" w:rsidP="00443691">
      <w:pPr>
        <w:rPr>
          <w:rFonts w:asciiTheme="minorHAnsi" w:eastAsia="Times New Roman" w:hAnsiTheme="minorHAnsi"/>
          <w:b/>
        </w:rPr>
      </w:pPr>
    </w:p>
    <w:p w14:paraId="76E07CE8" w14:textId="77777777" w:rsidR="00C26664" w:rsidRDefault="00C26664" w:rsidP="00443691">
      <w:pPr>
        <w:rPr>
          <w:rFonts w:asciiTheme="minorHAnsi" w:eastAsia="Times New Roman" w:hAnsiTheme="minorHAnsi"/>
          <w:b/>
        </w:rPr>
      </w:pPr>
    </w:p>
    <w:p w14:paraId="1D24D1E9" w14:textId="2895946A" w:rsidR="00C26664" w:rsidRDefault="00C26664" w:rsidP="00C26664">
      <w:pPr>
        <w:jc w:val="center"/>
        <w:rPr>
          <w:rFonts w:asciiTheme="minorHAnsi" w:eastAsia="Times New Roman" w:hAnsiTheme="minorHAnsi"/>
          <w:b/>
        </w:rPr>
      </w:pPr>
      <w:r w:rsidRPr="002D3552">
        <w:rPr>
          <w:rFonts w:asciiTheme="minorHAnsi" w:eastAsia="Times New Roman" w:hAnsiTheme="minorHAnsi"/>
          <w:noProof/>
        </w:rPr>
        <w:drawing>
          <wp:inline distT="0" distB="0" distL="0" distR="0" wp14:anchorId="0D6B65E7" wp14:editId="6C30F5A7">
            <wp:extent cx="6278880" cy="3098800"/>
            <wp:effectExtent l="0" t="0" r="0" b="0"/>
            <wp:docPr id="18" name="Picture 18" descr="mage result for blank trig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blank trig 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7655" r="4018" b="5860"/>
                    <a:stretch/>
                  </pic:blipFill>
                  <pic:spPr bwMode="auto">
                    <a:xfrm>
                      <a:off x="0" y="0"/>
                      <a:ext cx="6281330" cy="310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D045A" w14:textId="7033424A" w:rsidR="00C26664" w:rsidRDefault="00272AE9" w:rsidP="00272AE9">
      <w:pPr>
        <w:jc w:val="center"/>
        <w:rPr>
          <w:rFonts w:asciiTheme="minorHAnsi" w:eastAsia="Times New Roman" w:hAnsiTheme="minorHAnsi"/>
          <w:b/>
        </w:rPr>
      </w:pPr>
      <w:r w:rsidRPr="00272AE9">
        <w:rPr>
          <w:rFonts w:asciiTheme="minorHAnsi" w:eastAsia="Times New Roman" w:hAnsiTheme="minorHAnsi"/>
          <w:b/>
        </w:rPr>
        <w:drawing>
          <wp:inline distT="0" distB="0" distL="0" distR="0" wp14:anchorId="7982F210" wp14:editId="5C75C1A1">
            <wp:extent cx="5663279" cy="185420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3163" cy="186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3779" w14:textId="74C9E67D" w:rsidR="00272AE9" w:rsidRDefault="00F1107A" w:rsidP="00F1107A">
      <w:pPr>
        <w:rPr>
          <w:rFonts w:asciiTheme="minorHAnsi" w:eastAsia="Times New Roman" w:hAnsiTheme="minorHAnsi"/>
          <w:b/>
        </w:rPr>
      </w:pPr>
      <w:r w:rsidRPr="00F1107A">
        <w:rPr>
          <w:rFonts w:asciiTheme="minorHAnsi" w:eastAsia="Times New Roman" w:hAnsiTheme="minorHAnsi"/>
          <w:b/>
        </w:rPr>
        <w:drawing>
          <wp:inline distT="0" distB="0" distL="0" distR="0" wp14:anchorId="009C5083" wp14:editId="07C951E3">
            <wp:extent cx="1181100" cy="457200"/>
            <wp:effectExtent l="0" t="0" r="1270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</w:tblGrid>
      <w:tr w:rsidR="004D321C" w:rsidRPr="002D3552" w14:paraId="4E0625CB" w14:textId="77777777" w:rsidTr="007E11B0">
        <w:trPr>
          <w:jc w:val="center"/>
        </w:trPr>
        <w:tc>
          <w:tcPr>
            <w:tcW w:w="1079" w:type="dxa"/>
          </w:tcPr>
          <w:p w14:paraId="672D4A40" w14:textId="77777777" w:rsidR="004D321C" w:rsidRPr="002D3552" w:rsidRDefault="004D321C" w:rsidP="007E11B0">
            <w:pPr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x</w:t>
            </w:r>
          </w:p>
        </w:tc>
        <w:tc>
          <w:tcPr>
            <w:tcW w:w="1079" w:type="dxa"/>
          </w:tcPr>
          <w:p w14:paraId="4F867807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  <w:tc>
          <w:tcPr>
            <w:tcW w:w="1079" w:type="dxa"/>
          </w:tcPr>
          <w:p w14:paraId="74B78B44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4066B108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EA2472A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7290E621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BD971F4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1FF5821F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288DA8FE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5D98E7EC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</w:tr>
      <w:tr w:rsidR="004D321C" w:rsidRPr="002D3552" w14:paraId="0E32F43E" w14:textId="77777777" w:rsidTr="007E11B0">
        <w:trPr>
          <w:jc w:val="center"/>
        </w:trPr>
        <w:tc>
          <w:tcPr>
            <w:tcW w:w="1079" w:type="dxa"/>
          </w:tcPr>
          <w:p w14:paraId="5CE4CD83" w14:textId="77777777" w:rsidR="004D321C" w:rsidRPr="002D3552" w:rsidRDefault="004D321C" w:rsidP="007E11B0">
            <w:pPr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sin (x)</w:t>
            </w:r>
          </w:p>
        </w:tc>
        <w:tc>
          <w:tcPr>
            <w:tcW w:w="1079" w:type="dxa"/>
          </w:tcPr>
          <w:p w14:paraId="50AD0297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  <w:tc>
          <w:tcPr>
            <w:tcW w:w="1079" w:type="dxa"/>
          </w:tcPr>
          <w:p w14:paraId="18493931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4C23DA93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16852813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0D5F1F3F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1</w:t>
            </w:r>
          </w:p>
        </w:tc>
        <w:tc>
          <w:tcPr>
            <w:tcW w:w="1079" w:type="dxa"/>
          </w:tcPr>
          <w:p w14:paraId="153E6C29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16C8242F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1720D6E6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61E0F564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</w:tr>
      <w:tr w:rsidR="004D321C" w:rsidRPr="002D3552" w14:paraId="4EDD8DAF" w14:textId="77777777" w:rsidTr="007E11B0">
        <w:trPr>
          <w:trHeight w:val="458"/>
          <w:jc w:val="center"/>
        </w:trPr>
        <w:tc>
          <w:tcPr>
            <w:tcW w:w="1079" w:type="dxa"/>
          </w:tcPr>
          <w:p w14:paraId="2EAC2F63" w14:textId="001097D7" w:rsidR="004D321C" w:rsidRPr="002D3552" w:rsidRDefault="004D321C" w:rsidP="007E11B0"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csc</w:t>
            </w:r>
            <w:r w:rsidRPr="002D3552">
              <w:rPr>
                <w:rFonts w:asciiTheme="minorHAnsi" w:hAnsiTheme="minorHAnsi"/>
                <w:i/>
              </w:rPr>
              <w:t xml:space="preserve"> (x)</w:t>
            </w:r>
          </w:p>
        </w:tc>
        <w:tc>
          <w:tcPr>
            <w:tcW w:w="1079" w:type="dxa"/>
          </w:tcPr>
          <w:p w14:paraId="1EA2AEBA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</w:p>
          <w:p w14:paraId="6215CD2A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796CBBEA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5B720348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3FF4C3FD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2C0F8ACA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B4C44F7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7FEB2E9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3122862A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1481B3DB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</w:tr>
      <w:tr w:rsidR="004D321C" w:rsidRPr="002D3552" w14:paraId="46BEC5EC" w14:textId="77777777" w:rsidTr="007E11B0">
        <w:trPr>
          <w:trHeight w:val="458"/>
          <w:jc w:val="center"/>
        </w:trPr>
        <w:tc>
          <w:tcPr>
            <w:tcW w:w="1079" w:type="dxa"/>
          </w:tcPr>
          <w:p w14:paraId="24914419" w14:textId="77777777" w:rsidR="004D321C" w:rsidRPr="002D3552" w:rsidRDefault="004D321C" w:rsidP="007E11B0">
            <w:pPr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73EE3E88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</w:p>
          <w:p w14:paraId="15E1E43D" w14:textId="77777777" w:rsidR="004D321C" w:rsidRPr="002D3552" w:rsidRDefault="004D321C" w:rsidP="007E11B0">
            <w:pPr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15FDC351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433AB505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3E3F5C4E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1FC4EDDC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0E5DC5F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D442557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A596BF8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0390028E" w14:textId="77777777" w:rsidR="004D321C" w:rsidRPr="002D3552" w:rsidRDefault="004D321C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</w:tr>
    </w:tbl>
    <w:p w14:paraId="63FFCB76" w14:textId="77777777" w:rsidR="004D321C" w:rsidRDefault="004D321C" w:rsidP="00F1107A">
      <w:pPr>
        <w:rPr>
          <w:rFonts w:asciiTheme="minorHAnsi" w:eastAsia="Times New Roman" w:hAnsiTheme="minorHAnsi"/>
          <w:b/>
        </w:rPr>
      </w:pPr>
    </w:p>
    <w:p w14:paraId="06D06455" w14:textId="77777777" w:rsidR="00D84EE7" w:rsidRDefault="00D84EE7" w:rsidP="00F1107A">
      <w:pPr>
        <w:rPr>
          <w:rFonts w:asciiTheme="minorHAnsi" w:eastAsia="Times New Roman" w:hAnsiTheme="minorHAnsi"/>
          <w:b/>
        </w:rPr>
      </w:pPr>
    </w:p>
    <w:p w14:paraId="03A5C149" w14:textId="77777777" w:rsidR="00D84EE7" w:rsidRDefault="00D84EE7" w:rsidP="00F1107A">
      <w:pPr>
        <w:rPr>
          <w:rFonts w:asciiTheme="minorHAnsi" w:eastAsia="Times New Roman" w:hAnsiTheme="minorHAnsi"/>
          <w:b/>
        </w:rPr>
      </w:pPr>
    </w:p>
    <w:p w14:paraId="08F4CE09" w14:textId="77777777" w:rsidR="00D84EE7" w:rsidRDefault="00D84EE7" w:rsidP="00F1107A">
      <w:pPr>
        <w:rPr>
          <w:rFonts w:asciiTheme="minorHAnsi" w:eastAsia="Times New Roman" w:hAnsiTheme="minorHAnsi"/>
          <w:b/>
        </w:rPr>
      </w:pPr>
    </w:p>
    <w:p w14:paraId="3290F1CF" w14:textId="77777777" w:rsidR="00D84EE7" w:rsidRDefault="00D84EE7" w:rsidP="00F1107A">
      <w:pPr>
        <w:rPr>
          <w:rFonts w:asciiTheme="minorHAnsi" w:eastAsia="Times New Roman" w:hAnsiTheme="minorHAnsi"/>
          <w:b/>
        </w:rPr>
      </w:pPr>
    </w:p>
    <w:p w14:paraId="7D995110" w14:textId="77777777" w:rsidR="00D84EE7" w:rsidRDefault="00D84EE7" w:rsidP="00F1107A">
      <w:pPr>
        <w:rPr>
          <w:rFonts w:asciiTheme="minorHAnsi" w:eastAsia="Times New Roman" w:hAnsiTheme="minorHAnsi"/>
          <w:b/>
        </w:rPr>
      </w:pPr>
    </w:p>
    <w:p w14:paraId="7DC7BBDC" w14:textId="77777777" w:rsidR="00D84EE7" w:rsidRDefault="00D84EE7" w:rsidP="00F1107A">
      <w:pPr>
        <w:rPr>
          <w:rFonts w:asciiTheme="minorHAnsi" w:eastAsia="Times New Roman" w:hAnsiTheme="minorHAnsi"/>
          <w:b/>
        </w:rPr>
      </w:pPr>
    </w:p>
    <w:p w14:paraId="6D9C261C" w14:textId="77777777" w:rsidR="00D84EE7" w:rsidRDefault="00D84EE7" w:rsidP="00F1107A">
      <w:pPr>
        <w:rPr>
          <w:rFonts w:asciiTheme="minorHAnsi" w:eastAsia="Times New Roman" w:hAnsiTheme="minorHAnsi"/>
          <w:b/>
        </w:rPr>
      </w:pPr>
    </w:p>
    <w:p w14:paraId="1A6EE674" w14:textId="77777777" w:rsidR="00D84EE7" w:rsidRDefault="00D84EE7" w:rsidP="00F1107A">
      <w:pPr>
        <w:rPr>
          <w:rFonts w:asciiTheme="minorHAnsi" w:eastAsia="Times New Roman" w:hAnsiTheme="minorHAnsi"/>
          <w:b/>
        </w:rPr>
      </w:pPr>
    </w:p>
    <w:p w14:paraId="2B8BA15F" w14:textId="77777777" w:rsidR="00D84EE7" w:rsidRDefault="00D84EE7" w:rsidP="00F1107A">
      <w:pPr>
        <w:rPr>
          <w:rFonts w:asciiTheme="minorHAnsi" w:eastAsia="Times New Roman" w:hAnsiTheme="minorHAnsi"/>
          <w:b/>
        </w:rPr>
      </w:pPr>
    </w:p>
    <w:p w14:paraId="26BA79F4" w14:textId="77777777" w:rsidR="00D84EE7" w:rsidRDefault="00D84EE7" w:rsidP="00F1107A">
      <w:pPr>
        <w:rPr>
          <w:rFonts w:asciiTheme="minorHAnsi" w:eastAsia="Times New Roman" w:hAnsiTheme="minorHAnsi"/>
          <w:b/>
        </w:rPr>
      </w:pPr>
    </w:p>
    <w:p w14:paraId="5AE54135" w14:textId="2803779B" w:rsidR="00D84EE7" w:rsidRDefault="00D84EE7" w:rsidP="00D84EE7">
      <w:pPr>
        <w:jc w:val="center"/>
        <w:rPr>
          <w:rFonts w:asciiTheme="minorHAnsi" w:eastAsia="Times New Roman" w:hAnsiTheme="minorHAnsi"/>
          <w:b/>
        </w:rPr>
      </w:pPr>
      <w:r w:rsidRPr="002D3552">
        <w:rPr>
          <w:rFonts w:asciiTheme="minorHAnsi" w:eastAsia="Times New Roman" w:hAnsiTheme="minorHAnsi"/>
          <w:noProof/>
        </w:rPr>
        <w:drawing>
          <wp:inline distT="0" distB="0" distL="0" distR="0" wp14:anchorId="2810379F" wp14:editId="11329F17">
            <wp:extent cx="6278880" cy="3098800"/>
            <wp:effectExtent l="0" t="0" r="0" b="0"/>
            <wp:docPr id="21" name="Picture 21" descr="mage result for blank trig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blank trig 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7655" r="4018" b="5860"/>
                    <a:stretch/>
                  </pic:blipFill>
                  <pic:spPr bwMode="auto">
                    <a:xfrm>
                      <a:off x="0" y="0"/>
                      <a:ext cx="6281330" cy="310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DDE0A" w14:textId="0B822EA6" w:rsidR="00D84EE7" w:rsidRDefault="00967F27" w:rsidP="00D84EE7">
      <w:pPr>
        <w:jc w:val="center"/>
        <w:rPr>
          <w:rFonts w:asciiTheme="minorHAnsi" w:eastAsia="Times New Roman" w:hAnsiTheme="minorHAnsi"/>
          <w:b/>
        </w:rPr>
      </w:pPr>
      <w:r w:rsidRPr="00967F27">
        <w:rPr>
          <w:rFonts w:asciiTheme="minorHAnsi" w:eastAsia="Times New Roman" w:hAnsiTheme="minorHAnsi"/>
          <w:b/>
        </w:rPr>
        <w:drawing>
          <wp:inline distT="0" distB="0" distL="0" distR="0" wp14:anchorId="1C4454CC" wp14:editId="7C597EEE">
            <wp:extent cx="5580243" cy="1691640"/>
            <wp:effectExtent l="0" t="0" r="8255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2973" cy="16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8FEB" w14:textId="722551C3" w:rsidR="006939D0" w:rsidRDefault="00AE7A98" w:rsidP="002277C5">
      <w:pPr>
        <w:rPr>
          <w:rFonts w:asciiTheme="minorHAnsi" w:eastAsiaTheme="minorEastAsia" w:hAnsiTheme="minorHAnsi"/>
          <w:b/>
        </w:rPr>
      </w:pPr>
      <w:r>
        <w:rPr>
          <w:rFonts w:asciiTheme="minorHAnsi" w:eastAsia="Times New Roman" w:hAnsiTheme="minorHAnsi"/>
          <w:b/>
        </w:rPr>
        <w:t xml:space="preserve">Graphing Variations of </w:t>
      </w:r>
      <m:oMath>
        <m:r>
          <m:rPr>
            <m:sty m:val="bi"/>
          </m:rP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sec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</m:oMath>
    </w:p>
    <w:p w14:paraId="2E2D77D0" w14:textId="712D9415" w:rsidR="00E508A2" w:rsidRDefault="005573F1" w:rsidP="00E508A2">
      <w:pPr>
        <w:jc w:val="center"/>
        <w:rPr>
          <w:rFonts w:asciiTheme="minorHAnsi" w:eastAsia="Times New Roman" w:hAnsiTheme="minorHAnsi"/>
          <w:b/>
        </w:rPr>
      </w:pPr>
      <w:r w:rsidRPr="005573F1">
        <w:rPr>
          <w:rFonts w:asciiTheme="minorHAnsi" w:eastAsiaTheme="minorEastAsia" w:hAnsiTheme="minorHAnsi"/>
          <w:b/>
        </w:rPr>
        <w:drawing>
          <wp:inline distT="0" distB="0" distL="0" distR="0" wp14:anchorId="38D0AC70" wp14:editId="3AE7991D">
            <wp:extent cx="4280535" cy="1580643"/>
            <wp:effectExtent l="0" t="0" r="1206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9168" cy="162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91C51" w14:textId="6D7D261B" w:rsidR="00B87FFC" w:rsidRDefault="00C6364B" w:rsidP="00E508A2">
      <w:pPr>
        <w:jc w:val="center"/>
        <w:rPr>
          <w:rFonts w:asciiTheme="minorHAnsi" w:eastAsia="Times New Roman" w:hAnsiTheme="minorHAnsi"/>
          <w:b/>
        </w:rPr>
      </w:pPr>
      <w:r w:rsidRPr="00C6364B">
        <w:rPr>
          <w:rFonts w:asciiTheme="minorHAnsi" w:eastAsia="Times New Roman" w:hAnsiTheme="minorHAnsi"/>
          <w:b/>
        </w:rPr>
        <w:drawing>
          <wp:inline distT="0" distB="0" distL="0" distR="0" wp14:anchorId="752BBA2A" wp14:editId="6B91FE9E">
            <wp:extent cx="6858000" cy="2241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E6A1" w14:textId="5A4D5743" w:rsidR="00B87FFC" w:rsidRDefault="00102162" w:rsidP="00B87FFC">
      <w:pPr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>Example</w:t>
      </w:r>
    </w:p>
    <w:p w14:paraId="66A16FDD" w14:textId="213FD5F5" w:rsidR="00102162" w:rsidRDefault="00CE791A" w:rsidP="00B87FFC">
      <w:pPr>
        <w:rPr>
          <w:rFonts w:asciiTheme="minorHAnsi" w:eastAsia="Times New Roman" w:hAnsiTheme="minorHAnsi"/>
          <w:b/>
        </w:rPr>
      </w:pPr>
      <w:r w:rsidRPr="00CE791A">
        <w:rPr>
          <w:rFonts w:asciiTheme="minorHAnsi" w:eastAsia="Times New Roman" w:hAnsiTheme="minorHAnsi"/>
          <w:b/>
        </w:rPr>
        <w:drawing>
          <wp:inline distT="0" distB="0" distL="0" distR="0" wp14:anchorId="28FFE0E9" wp14:editId="2DE82E22">
            <wp:extent cx="2794635" cy="23288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0821" cy="2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4F27" w14:textId="56CD0469" w:rsidR="00D05236" w:rsidRDefault="00CE791A" w:rsidP="00D05236">
      <w:pPr>
        <w:rPr>
          <w:rFonts w:eastAsia="Times New Roman"/>
        </w:rPr>
      </w:pPr>
      <w:r w:rsidRPr="00CE791A">
        <w:rPr>
          <w:rFonts w:eastAsia="Times New Roman"/>
        </w:rPr>
        <w:drawing>
          <wp:inline distT="0" distB="0" distL="0" distR="0" wp14:anchorId="122F0651" wp14:editId="10DAD3C6">
            <wp:extent cx="4370549" cy="27736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5119" cy="2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B0DE6" w14:textId="77777777" w:rsidR="00CE791A" w:rsidRDefault="00CE791A" w:rsidP="00D05236">
      <w:pPr>
        <w:rPr>
          <w:rFonts w:eastAsia="Times New Roman"/>
        </w:rPr>
      </w:pPr>
    </w:p>
    <w:p w14:paraId="729CEFFB" w14:textId="77777777" w:rsidR="00CE791A" w:rsidRDefault="00CE791A" w:rsidP="00D05236">
      <w:pPr>
        <w:rPr>
          <w:rFonts w:eastAsia="Times New Roman"/>
        </w:rPr>
      </w:pPr>
    </w:p>
    <w:p w14:paraId="09AF6274" w14:textId="77777777" w:rsidR="00CE791A" w:rsidRDefault="00CE791A" w:rsidP="00D05236">
      <w:pPr>
        <w:rPr>
          <w:rFonts w:eastAsia="Times New Roman"/>
        </w:rPr>
      </w:pPr>
    </w:p>
    <w:p w14:paraId="2860AFC5" w14:textId="77777777" w:rsidR="00CE791A" w:rsidRDefault="00CE791A" w:rsidP="00D05236">
      <w:pPr>
        <w:rPr>
          <w:rFonts w:eastAsia="Times New Roman"/>
        </w:rPr>
      </w:pPr>
    </w:p>
    <w:p w14:paraId="2043D1D0" w14:textId="77777777" w:rsidR="00CE791A" w:rsidRDefault="00CE791A" w:rsidP="00D05236">
      <w:pPr>
        <w:rPr>
          <w:rFonts w:eastAsia="Times New Roman"/>
        </w:rPr>
      </w:pPr>
    </w:p>
    <w:p w14:paraId="64D4E9B5" w14:textId="77777777" w:rsidR="00CE791A" w:rsidRDefault="00CE791A" w:rsidP="00D05236">
      <w:pPr>
        <w:rPr>
          <w:rFonts w:eastAsia="Times New Roman"/>
        </w:rPr>
      </w:pPr>
    </w:p>
    <w:p w14:paraId="5716BA17" w14:textId="77777777" w:rsidR="00CE791A" w:rsidRDefault="00CE791A" w:rsidP="00D05236">
      <w:pPr>
        <w:rPr>
          <w:rFonts w:eastAsia="Times New Roman"/>
        </w:rPr>
      </w:pPr>
    </w:p>
    <w:p w14:paraId="1DEDEF6E" w14:textId="77777777" w:rsidR="00CE791A" w:rsidRDefault="00CE791A" w:rsidP="00D05236">
      <w:pPr>
        <w:rPr>
          <w:rFonts w:eastAsia="Times New Roman"/>
        </w:rPr>
      </w:pPr>
    </w:p>
    <w:p w14:paraId="4C071817" w14:textId="77777777" w:rsidR="00CE791A" w:rsidRDefault="00CE791A" w:rsidP="00D05236">
      <w:pPr>
        <w:rPr>
          <w:rFonts w:eastAsia="Times New Roman"/>
        </w:rPr>
      </w:pPr>
    </w:p>
    <w:p w14:paraId="1CBE8946" w14:textId="57B4145E" w:rsidR="002277C5" w:rsidRDefault="002277C5" w:rsidP="00B87FFC">
      <w:pPr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Graphing Variations of </w:t>
      </w:r>
      <m:oMath>
        <m:r>
          <m:rPr>
            <m:sty m:val="bi"/>
          </m:rP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csc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</m:oMath>
    </w:p>
    <w:p w14:paraId="7CC96F09" w14:textId="5ECF0704" w:rsidR="00102162" w:rsidRDefault="00E508A2" w:rsidP="00670C40">
      <w:pPr>
        <w:jc w:val="center"/>
        <w:rPr>
          <w:rFonts w:asciiTheme="minorHAnsi" w:eastAsia="Times New Roman" w:hAnsiTheme="minorHAnsi"/>
          <w:b/>
        </w:rPr>
      </w:pPr>
      <w:r w:rsidRPr="00E508A2">
        <w:rPr>
          <w:rFonts w:asciiTheme="minorHAnsi" w:eastAsia="Times New Roman" w:hAnsiTheme="minorHAnsi"/>
          <w:b/>
        </w:rPr>
        <w:drawing>
          <wp:inline distT="0" distB="0" distL="0" distR="0" wp14:anchorId="474D09E8" wp14:editId="2B1F648F">
            <wp:extent cx="4625975" cy="13959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9581" cy="140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5438" w14:textId="76F49369" w:rsidR="00670C40" w:rsidRDefault="00045830" w:rsidP="00670C40">
      <w:pPr>
        <w:jc w:val="center"/>
        <w:rPr>
          <w:rFonts w:asciiTheme="minorHAnsi" w:eastAsia="Times New Roman" w:hAnsiTheme="minorHAnsi"/>
          <w:b/>
        </w:rPr>
      </w:pPr>
      <w:r w:rsidRPr="00045830">
        <w:rPr>
          <w:rFonts w:asciiTheme="minorHAnsi" w:eastAsia="Times New Roman" w:hAnsiTheme="minorHAnsi"/>
          <w:b/>
        </w:rPr>
        <w:drawing>
          <wp:inline distT="0" distB="0" distL="0" distR="0" wp14:anchorId="1FC829DE" wp14:editId="5AF1B12E">
            <wp:extent cx="5995035" cy="1978362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6585" cy="198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2D23D" w14:textId="606F76C2" w:rsidR="00D11795" w:rsidRDefault="00D11795" w:rsidP="00D11795">
      <w:pPr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>Example</w:t>
      </w:r>
    </w:p>
    <w:p w14:paraId="427F0FCC" w14:textId="137CD0A5" w:rsidR="0033398E" w:rsidRDefault="0033398E" w:rsidP="00D11795">
      <w:pPr>
        <w:rPr>
          <w:rFonts w:asciiTheme="minorHAnsi" w:eastAsia="Times New Roman" w:hAnsiTheme="minorHAnsi"/>
          <w:b/>
        </w:rPr>
      </w:pPr>
      <w:r w:rsidRPr="0033398E">
        <w:rPr>
          <w:rFonts w:asciiTheme="minorHAnsi" w:eastAsia="Times New Roman" w:hAnsiTheme="minorHAnsi"/>
          <w:b/>
        </w:rPr>
        <w:drawing>
          <wp:inline distT="0" distB="0" distL="0" distR="0" wp14:anchorId="365D0CDA" wp14:editId="2C828E11">
            <wp:extent cx="6858000" cy="3632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57327" w14:textId="33AD735A" w:rsidR="00D11795" w:rsidRDefault="00FD42DC" w:rsidP="00D11795">
      <w:pPr>
        <w:rPr>
          <w:rFonts w:asciiTheme="minorHAnsi" w:eastAsia="Times New Roman" w:hAnsiTheme="minorHAnsi"/>
          <w:b/>
        </w:rPr>
      </w:pPr>
      <w:r w:rsidRPr="00FD42DC">
        <w:rPr>
          <w:rFonts w:asciiTheme="minorHAnsi" w:eastAsia="Times New Roman" w:hAnsiTheme="minorHAnsi"/>
          <w:b/>
        </w:rPr>
        <w:drawing>
          <wp:inline distT="0" distB="0" distL="0" distR="0" wp14:anchorId="202F0C74" wp14:editId="7D6FBBA8">
            <wp:extent cx="5686107" cy="208280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3177" cy="2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AF57" w14:textId="77777777" w:rsidR="00670C40" w:rsidRDefault="00670C40" w:rsidP="00670C40">
      <w:pPr>
        <w:rPr>
          <w:rFonts w:asciiTheme="minorHAnsi" w:eastAsia="Times New Roman" w:hAnsiTheme="minorHAnsi"/>
          <w:b/>
        </w:rPr>
      </w:pPr>
    </w:p>
    <w:p w14:paraId="2790FBCB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00185784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40E22258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3E4C5712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11B5317F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6F389473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68A3EC45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73AC13DE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2B830EB5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5DD7EE53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3FDEC550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60445BC3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39812F8B" w14:textId="77777777" w:rsidR="0033398E" w:rsidRDefault="0033398E" w:rsidP="00670C40">
      <w:pPr>
        <w:rPr>
          <w:rFonts w:asciiTheme="minorHAnsi" w:eastAsia="Times New Roman" w:hAnsiTheme="minorHAnsi"/>
          <w:b/>
        </w:rPr>
      </w:pPr>
    </w:p>
    <w:p w14:paraId="43CCF6F6" w14:textId="372A1BE4" w:rsidR="008B1244" w:rsidRDefault="008B1244" w:rsidP="00670C40">
      <w:pPr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Analyzing the Graph of </w:t>
      </w:r>
      <m:oMath>
        <m:r>
          <m:rPr>
            <m:sty m:val="bi"/>
          </m:rP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cot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</m:oMath>
    </w:p>
    <w:p w14:paraId="2C09A9F6" w14:textId="777F0AB4" w:rsidR="0033398E" w:rsidRDefault="008B1244" w:rsidP="00670C40">
      <w:pPr>
        <w:rPr>
          <w:rFonts w:asciiTheme="minorHAnsi" w:eastAsia="Times New Roman" w:hAnsiTheme="minorHAnsi"/>
          <w:b/>
        </w:rPr>
      </w:pPr>
      <w:r w:rsidRPr="008B1244">
        <w:rPr>
          <w:rFonts w:asciiTheme="minorHAnsi" w:eastAsia="Times New Roman" w:hAnsiTheme="minorHAnsi"/>
          <w:b/>
        </w:rPr>
        <w:drawing>
          <wp:inline distT="0" distB="0" distL="0" distR="0" wp14:anchorId="5FCAA4A8" wp14:editId="4E6CED00">
            <wp:extent cx="1205865" cy="3511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2639"/>
                    <a:stretch/>
                  </pic:blipFill>
                  <pic:spPr bwMode="auto">
                    <a:xfrm>
                      <a:off x="0" y="0"/>
                      <a:ext cx="1207008" cy="35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</w:tblGrid>
      <w:tr w:rsidR="006A2640" w:rsidRPr="002D3552" w14:paraId="28D22D75" w14:textId="77777777" w:rsidTr="007E11B0">
        <w:trPr>
          <w:jc w:val="center"/>
        </w:trPr>
        <w:tc>
          <w:tcPr>
            <w:tcW w:w="1079" w:type="dxa"/>
          </w:tcPr>
          <w:p w14:paraId="7E03652B" w14:textId="77777777" w:rsidR="006A2640" w:rsidRPr="002D3552" w:rsidRDefault="006A2640" w:rsidP="007E11B0">
            <w:pPr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x</w:t>
            </w:r>
          </w:p>
        </w:tc>
        <w:tc>
          <w:tcPr>
            <w:tcW w:w="1079" w:type="dxa"/>
          </w:tcPr>
          <w:p w14:paraId="634D22AC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  <w:tc>
          <w:tcPr>
            <w:tcW w:w="1079" w:type="dxa"/>
          </w:tcPr>
          <w:p w14:paraId="21380AA9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7DFDB7A1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097A8B36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D3B4380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259957C6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06C90B58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69C4DC39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40416BD2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</w:tr>
      <w:tr w:rsidR="006A2640" w:rsidRPr="002D3552" w14:paraId="3DD3A118" w14:textId="77777777" w:rsidTr="007E11B0">
        <w:trPr>
          <w:trHeight w:val="458"/>
          <w:jc w:val="center"/>
        </w:trPr>
        <w:tc>
          <w:tcPr>
            <w:tcW w:w="1079" w:type="dxa"/>
          </w:tcPr>
          <w:p w14:paraId="5FCE1C93" w14:textId="77777777" w:rsidR="006A2640" w:rsidRPr="002D3552" w:rsidRDefault="006A2640" w:rsidP="007E11B0">
            <w:pPr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cos (x)</w:t>
            </w:r>
          </w:p>
        </w:tc>
        <w:tc>
          <w:tcPr>
            <w:tcW w:w="1079" w:type="dxa"/>
          </w:tcPr>
          <w:p w14:paraId="012B0C59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1</w:t>
            </w:r>
          </w:p>
        </w:tc>
        <w:tc>
          <w:tcPr>
            <w:tcW w:w="1079" w:type="dxa"/>
          </w:tcPr>
          <w:p w14:paraId="6B8556BF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755DC1DD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28E336FE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2FC183EB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  <w:tc>
          <w:tcPr>
            <w:tcW w:w="1079" w:type="dxa"/>
          </w:tcPr>
          <w:p w14:paraId="2DEE9973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581AAC4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4A8100D0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5208FCB6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-1</w:t>
            </w:r>
          </w:p>
        </w:tc>
      </w:tr>
      <w:tr w:rsidR="006A2640" w:rsidRPr="002D3552" w14:paraId="64F87F92" w14:textId="77777777" w:rsidTr="007E11B0">
        <w:trPr>
          <w:jc w:val="center"/>
        </w:trPr>
        <w:tc>
          <w:tcPr>
            <w:tcW w:w="1079" w:type="dxa"/>
          </w:tcPr>
          <w:p w14:paraId="2226B700" w14:textId="77777777" w:rsidR="006A2640" w:rsidRPr="002D3552" w:rsidRDefault="006A2640" w:rsidP="007E11B0">
            <w:pPr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sin (x)</w:t>
            </w:r>
          </w:p>
        </w:tc>
        <w:tc>
          <w:tcPr>
            <w:tcW w:w="1079" w:type="dxa"/>
          </w:tcPr>
          <w:p w14:paraId="42473824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  <w:tc>
          <w:tcPr>
            <w:tcW w:w="1079" w:type="dxa"/>
          </w:tcPr>
          <w:p w14:paraId="41419F4F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0D897890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6DE2DE23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3370DCE7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1</w:t>
            </w:r>
          </w:p>
        </w:tc>
        <w:tc>
          <w:tcPr>
            <w:tcW w:w="1079" w:type="dxa"/>
          </w:tcPr>
          <w:p w14:paraId="0BD74AE2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5D608615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5B04C67E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9" w:type="dxa"/>
          </w:tcPr>
          <w:p w14:paraId="613FBB12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  <w:r w:rsidRPr="002D3552">
              <w:rPr>
                <w:rFonts w:asciiTheme="minorHAnsi" w:hAnsiTheme="minorHAnsi"/>
                <w:i/>
              </w:rPr>
              <w:t>0</w:t>
            </w:r>
          </w:p>
        </w:tc>
      </w:tr>
      <w:tr w:rsidR="006A2640" w:rsidRPr="002D3552" w14:paraId="4C4E3CAF" w14:textId="77777777" w:rsidTr="007E11B0">
        <w:trPr>
          <w:trHeight w:val="458"/>
          <w:jc w:val="center"/>
        </w:trPr>
        <w:tc>
          <w:tcPr>
            <w:tcW w:w="1079" w:type="dxa"/>
          </w:tcPr>
          <w:p w14:paraId="3A728EDA" w14:textId="45E37717" w:rsidR="006A2640" w:rsidRPr="002D3552" w:rsidRDefault="006A2640" w:rsidP="007E11B0"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cot</w:t>
            </w:r>
            <w:r w:rsidRPr="002D3552">
              <w:rPr>
                <w:rFonts w:asciiTheme="minorHAnsi" w:hAnsiTheme="minorHAnsi"/>
                <w:i/>
              </w:rPr>
              <w:t xml:space="preserve"> (x)</w:t>
            </w:r>
          </w:p>
        </w:tc>
        <w:tc>
          <w:tcPr>
            <w:tcW w:w="1079" w:type="dxa"/>
          </w:tcPr>
          <w:p w14:paraId="57DF1CD5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</w:p>
          <w:p w14:paraId="2561F6D7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3A475951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5E3A4FA4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7E0E30E6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0176DE18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4832FFFB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793220A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128DC77B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642A7819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</w:tr>
      <w:tr w:rsidR="006A2640" w:rsidRPr="002D3552" w14:paraId="1291EC02" w14:textId="77777777" w:rsidTr="007E11B0">
        <w:trPr>
          <w:trHeight w:val="458"/>
          <w:jc w:val="center"/>
        </w:trPr>
        <w:tc>
          <w:tcPr>
            <w:tcW w:w="1079" w:type="dxa"/>
          </w:tcPr>
          <w:p w14:paraId="707AEB19" w14:textId="77777777" w:rsidR="006A2640" w:rsidRPr="002D3552" w:rsidRDefault="006A2640" w:rsidP="007E11B0">
            <w:pPr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369A2301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</w:p>
          <w:p w14:paraId="523DC031" w14:textId="77777777" w:rsidR="006A2640" w:rsidRPr="002D3552" w:rsidRDefault="006A2640" w:rsidP="007E11B0">
            <w:pPr>
              <w:jc w:val="center"/>
              <w:rPr>
                <w:rFonts w:asciiTheme="minorHAnsi" w:hAnsiTheme="minorHAnsi"/>
                <w:i/>
              </w:rPr>
            </w:pPr>
          </w:p>
        </w:tc>
        <w:tc>
          <w:tcPr>
            <w:tcW w:w="1079" w:type="dxa"/>
          </w:tcPr>
          <w:p w14:paraId="2603080C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5D586B94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242407F3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1551C06F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7C501CEA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28723EDC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41E24F85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  <w:tc>
          <w:tcPr>
            <w:tcW w:w="1079" w:type="dxa"/>
          </w:tcPr>
          <w:p w14:paraId="221173BD" w14:textId="77777777" w:rsidR="006A2640" w:rsidRPr="002D3552" w:rsidRDefault="006A2640" w:rsidP="007E11B0">
            <w:pPr>
              <w:jc w:val="center"/>
              <w:rPr>
                <w:rFonts w:asciiTheme="minorHAnsi" w:eastAsia="Calibri" w:hAnsiTheme="minorHAnsi"/>
                <w:i/>
              </w:rPr>
            </w:pPr>
          </w:p>
        </w:tc>
      </w:tr>
    </w:tbl>
    <w:p w14:paraId="1B18B0AE" w14:textId="77777777" w:rsidR="006A2640" w:rsidRDefault="006A2640" w:rsidP="00670C40">
      <w:pPr>
        <w:rPr>
          <w:rFonts w:asciiTheme="minorHAnsi" w:eastAsia="Times New Roman" w:hAnsiTheme="minorHAnsi"/>
          <w:b/>
        </w:rPr>
      </w:pPr>
    </w:p>
    <w:p w14:paraId="7D6F2BBC" w14:textId="77777777" w:rsidR="006B38D5" w:rsidRDefault="006B38D5" w:rsidP="00670C40">
      <w:pPr>
        <w:rPr>
          <w:rFonts w:asciiTheme="minorHAnsi" w:eastAsia="Times New Roman" w:hAnsiTheme="minorHAnsi"/>
          <w:b/>
        </w:rPr>
      </w:pPr>
    </w:p>
    <w:p w14:paraId="2CEDD7DD" w14:textId="77777777" w:rsidR="006B38D5" w:rsidRDefault="006B38D5" w:rsidP="00670C40">
      <w:pPr>
        <w:rPr>
          <w:rFonts w:asciiTheme="minorHAnsi" w:eastAsia="Times New Roman" w:hAnsiTheme="minorHAnsi"/>
          <w:b/>
        </w:rPr>
      </w:pPr>
    </w:p>
    <w:p w14:paraId="3B7F09D5" w14:textId="77777777" w:rsidR="006B38D5" w:rsidRDefault="006B38D5" w:rsidP="00670C40">
      <w:pPr>
        <w:rPr>
          <w:rFonts w:asciiTheme="minorHAnsi" w:eastAsia="Times New Roman" w:hAnsiTheme="minorHAnsi"/>
          <w:b/>
        </w:rPr>
      </w:pPr>
    </w:p>
    <w:p w14:paraId="13A91456" w14:textId="77777777" w:rsidR="006B38D5" w:rsidRDefault="006B38D5" w:rsidP="00670C40">
      <w:pPr>
        <w:rPr>
          <w:rFonts w:asciiTheme="minorHAnsi" w:eastAsia="Times New Roman" w:hAnsiTheme="minorHAnsi"/>
          <w:b/>
        </w:rPr>
      </w:pPr>
    </w:p>
    <w:p w14:paraId="587DE68E" w14:textId="77777777" w:rsidR="006B38D5" w:rsidRDefault="006B38D5" w:rsidP="00670C40">
      <w:pPr>
        <w:rPr>
          <w:rFonts w:asciiTheme="minorHAnsi" w:eastAsia="Times New Roman" w:hAnsiTheme="minorHAnsi"/>
          <w:b/>
        </w:rPr>
      </w:pPr>
    </w:p>
    <w:p w14:paraId="7102C214" w14:textId="77777777" w:rsidR="006B38D5" w:rsidRDefault="006B38D5" w:rsidP="00670C40">
      <w:pPr>
        <w:rPr>
          <w:rFonts w:asciiTheme="minorHAnsi" w:eastAsia="Times New Roman" w:hAnsiTheme="minorHAnsi"/>
          <w:b/>
        </w:rPr>
      </w:pPr>
    </w:p>
    <w:p w14:paraId="11DC7A12" w14:textId="77777777" w:rsidR="006B38D5" w:rsidRDefault="006B38D5" w:rsidP="00670C40">
      <w:pPr>
        <w:rPr>
          <w:rFonts w:asciiTheme="minorHAnsi" w:eastAsia="Times New Roman" w:hAnsiTheme="minorHAnsi"/>
          <w:b/>
        </w:rPr>
      </w:pPr>
    </w:p>
    <w:p w14:paraId="5243C14E" w14:textId="77777777" w:rsidR="006B38D5" w:rsidRDefault="006B38D5" w:rsidP="00670C40">
      <w:pPr>
        <w:rPr>
          <w:rFonts w:asciiTheme="minorHAnsi" w:eastAsia="Times New Roman" w:hAnsiTheme="minorHAnsi"/>
          <w:b/>
        </w:rPr>
      </w:pPr>
    </w:p>
    <w:p w14:paraId="0C5BB318" w14:textId="77777777" w:rsidR="006B38D5" w:rsidRDefault="006B38D5" w:rsidP="00670C40">
      <w:pPr>
        <w:rPr>
          <w:rFonts w:asciiTheme="minorHAnsi" w:eastAsia="Times New Roman" w:hAnsiTheme="minorHAnsi"/>
          <w:b/>
        </w:rPr>
      </w:pPr>
    </w:p>
    <w:p w14:paraId="34F24675" w14:textId="7D54B8BD" w:rsidR="006B38D5" w:rsidRDefault="006B38D5" w:rsidP="00197ECB">
      <w:pPr>
        <w:jc w:val="center"/>
        <w:rPr>
          <w:rFonts w:asciiTheme="minorHAnsi" w:eastAsia="Times New Roman" w:hAnsiTheme="minorHAnsi"/>
          <w:b/>
        </w:rPr>
      </w:pPr>
      <w:r w:rsidRPr="006B38D5">
        <w:rPr>
          <w:rFonts w:asciiTheme="minorHAnsi" w:eastAsia="Times New Roman" w:hAnsiTheme="minorHAnsi"/>
          <w:b/>
        </w:rPr>
        <w:drawing>
          <wp:inline distT="0" distB="0" distL="0" distR="0" wp14:anchorId="36401775" wp14:editId="17D1040F">
            <wp:extent cx="4977765" cy="2870050"/>
            <wp:effectExtent l="0" t="0" r="63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1708" cy="287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73BD" w14:textId="493BC4B0" w:rsidR="00197ECB" w:rsidRDefault="00C05717" w:rsidP="00197ECB">
      <w:pPr>
        <w:jc w:val="center"/>
        <w:rPr>
          <w:rFonts w:asciiTheme="minorHAnsi" w:eastAsia="Times New Roman" w:hAnsiTheme="minorHAnsi"/>
          <w:b/>
        </w:rPr>
      </w:pPr>
      <w:r w:rsidRPr="00C05717">
        <w:rPr>
          <w:rFonts w:asciiTheme="minorHAnsi" w:eastAsia="Times New Roman" w:hAnsiTheme="minorHAnsi"/>
          <w:b/>
        </w:rPr>
        <w:drawing>
          <wp:inline distT="0" distB="0" distL="0" distR="0" wp14:anchorId="14F55F8B" wp14:editId="3BA442CB">
            <wp:extent cx="5423535" cy="1588393"/>
            <wp:effectExtent l="0" t="0" r="0" b="120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6406" cy="159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09A8" w14:textId="4C255759" w:rsidR="00AE46FD" w:rsidRDefault="00AE46FD" w:rsidP="00AE46FD">
      <w:pPr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Graphing Variations of </w:t>
      </w:r>
      <m:oMath>
        <m:r>
          <m:rPr>
            <m:sty m:val="bi"/>
          </m:rP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c</m:t>
            </m:r>
            <m:r>
              <m:rPr>
                <m:sty m:val="b"/>
              </m:rPr>
              <w:rPr>
                <w:rFonts w:ascii="Cambria Math" w:hAnsi="Cambria Math"/>
              </w:rPr>
              <m:t>ot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</m:oMath>
    </w:p>
    <w:p w14:paraId="27A32EE1" w14:textId="427A9320" w:rsidR="00C05717" w:rsidRDefault="00400A6C" w:rsidP="00400A6C">
      <w:pPr>
        <w:jc w:val="center"/>
        <w:rPr>
          <w:rFonts w:asciiTheme="minorHAnsi" w:eastAsia="Times New Roman" w:hAnsiTheme="minorHAnsi"/>
          <w:b/>
        </w:rPr>
      </w:pPr>
      <w:r w:rsidRPr="00400A6C">
        <w:rPr>
          <w:rFonts w:asciiTheme="minorHAnsi" w:eastAsia="Times New Roman" w:hAnsiTheme="minorHAnsi"/>
          <w:b/>
        </w:rPr>
        <w:drawing>
          <wp:inline distT="0" distB="0" distL="0" distR="0" wp14:anchorId="736B0053" wp14:editId="29D31FBA">
            <wp:extent cx="4562475" cy="1467597"/>
            <wp:effectExtent l="0" t="0" r="9525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8658" cy="147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515B" w14:textId="60C1595D" w:rsidR="00400A6C" w:rsidRDefault="002E6405" w:rsidP="00400A6C">
      <w:pPr>
        <w:jc w:val="center"/>
        <w:rPr>
          <w:rFonts w:asciiTheme="minorHAnsi" w:eastAsia="Times New Roman" w:hAnsiTheme="minorHAnsi"/>
          <w:b/>
        </w:rPr>
      </w:pPr>
      <w:r w:rsidRPr="002E6405">
        <w:rPr>
          <w:rFonts w:asciiTheme="minorHAnsi" w:eastAsia="Times New Roman" w:hAnsiTheme="minorHAnsi"/>
          <w:b/>
        </w:rPr>
        <w:drawing>
          <wp:inline distT="0" distB="0" distL="0" distR="0" wp14:anchorId="748E3300" wp14:editId="20D40274">
            <wp:extent cx="5078730" cy="2033373"/>
            <wp:effectExtent l="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5038" cy="203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19AA" w14:textId="745487CE" w:rsidR="00AE46FD" w:rsidRDefault="0072567A" w:rsidP="00AE46FD">
      <w:pPr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>Example</w:t>
      </w:r>
    </w:p>
    <w:p w14:paraId="501FF05A" w14:textId="7AECDCA5" w:rsidR="0072567A" w:rsidRDefault="0072567A" w:rsidP="00AE46FD">
      <w:pPr>
        <w:rPr>
          <w:rFonts w:asciiTheme="minorHAnsi" w:eastAsia="Times New Roman" w:hAnsiTheme="minorHAnsi"/>
          <w:b/>
        </w:rPr>
      </w:pPr>
      <w:r w:rsidRPr="0072567A">
        <w:rPr>
          <w:rFonts w:asciiTheme="minorHAnsi" w:eastAsia="Times New Roman" w:hAnsiTheme="minorHAnsi"/>
          <w:b/>
        </w:rPr>
        <w:drawing>
          <wp:inline distT="0" distB="0" distL="0" distR="0" wp14:anchorId="6BD9AA0A" wp14:editId="0EB4823F">
            <wp:extent cx="4280535" cy="297385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75370" cy="30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55D2" w14:textId="25B9BAA4" w:rsidR="0072567A" w:rsidRDefault="0023020C" w:rsidP="00AE46FD">
      <w:pPr>
        <w:rPr>
          <w:rFonts w:asciiTheme="minorHAnsi" w:eastAsia="Times New Roman" w:hAnsiTheme="minorHAnsi"/>
          <w:b/>
        </w:rPr>
      </w:pPr>
      <w:r w:rsidRPr="0023020C">
        <w:rPr>
          <w:rFonts w:asciiTheme="minorHAnsi" w:eastAsia="Times New Roman" w:hAnsiTheme="minorHAnsi"/>
          <w:b/>
        </w:rPr>
        <w:drawing>
          <wp:inline distT="0" distB="0" distL="0" distR="0" wp14:anchorId="6139FB12" wp14:editId="6AB80B6E">
            <wp:extent cx="4543690" cy="2446020"/>
            <wp:effectExtent l="0" t="0" r="317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46578" cy="244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6177" w14:textId="77777777" w:rsidR="0023020C" w:rsidRDefault="0023020C" w:rsidP="00AE46FD">
      <w:pPr>
        <w:rPr>
          <w:rFonts w:asciiTheme="minorHAnsi" w:eastAsia="Times New Roman" w:hAnsiTheme="minorHAnsi"/>
          <w:b/>
        </w:rPr>
      </w:pPr>
    </w:p>
    <w:p w14:paraId="30F6D84A" w14:textId="77777777" w:rsidR="0023020C" w:rsidRDefault="0023020C" w:rsidP="00AE46FD">
      <w:pPr>
        <w:rPr>
          <w:rFonts w:asciiTheme="minorHAnsi" w:eastAsia="Times New Roman" w:hAnsiTheme="minorHAnsi"/>
          <w:b/>
        </w:rPr>
      </w:pPr>
    </w:p>
    <w:p w14:paraId="08D4625B" w14:textId="77777777" w:rsidR="0023020C" w:rsidRDefault="0023020C" w:rsidP="00AE46FD">
      <w:pPr>
        <w:rPr>
          <w:rFonts w:asciiTheme="minorHAnsi" w:eastAsia="Times New Roman" w:hAnsiTheme="minorHAnsi"/>
          <w:b/>
        </w:rPr>
      </w:pPr>
    </w:p>
    <w:p w14:paraId="56CDFDDF" w14:textId="77777777" w:rsidR="0023020C" w:rsidRDefault="0023020C" w:rsidP="00AE46FD">
      <w:pPr>
        <w:rPr>
          <w:rFonts w:asciiTheme="minorHAnsi" w:eastAsia="Times New Roman" w:hAnsiTheme="minorHAnsi"/>
          <w:b/>
        </w:rPr>
      </w:pPr>
    </w:p>
    <w:p w14:paraId="3791326C" w14:textId="77777777" w:rsidR="0023020C" w:rsidRDefault="0023020C" w:rsidP="00AE46FD">
      <w:pPr>
        <w:rPr>
          <w:rFonts w:asciiTheme="minorHAnsi" w:eastAsia="Times New Roman" w:hAnsiTheme="minorHAnsi"/>
          <w:b/>
        </w:rPr>
      </w:pPr>
    </w:p>
    <w:p w14:paraId="58482DFA" w14:textId="77777777" w:rsidR="0023020C" w:rsidRDefault="0023020C" w:rsidP="00AE46FD">
      <w:pPr>
        <w:rPr>
          <w:rFonts w:asciiTheme="minorHAnsi" w:eastAsia="Times New Roman" w:hAnsiTheme="minorHAnsi"/>
          <w:b/>
        </w:rPr>
      </w:pPr>
    </w:p>
    <w:p w14:paraId="6418BA5E" w14:textId="77777777" w:rsidR="0023020C" w:rsidRDefault="0023020C" w:rsidP="00AE46FD">
      <w:pPr>
        <w:rPr>
          <w:rFonts w:asciiTheme="minorHAnsi" w:eastAsia="Times New Roman" w:hAnsiTheme="minorHAnsi"/>
          <w:b/>
        </w:rPr>
      </w:pPr>
    </w:p>
    <w:p w14:paraId="23B28D3B" w14:textId="77777777" w:rsidR="0023020C" w:rsidRDefault="0023020C" w:rsidP="00AE46FD">
      <w:pPr>
        <w:rPr>
          <w:rFonts w:asciiTheme="minorHAnsi" w:eastAsia="Times New Roman" w:hAnsiTheme="minorHAnsi"/>
          <w:b/>
        </w:rPr>
      </w:pPr>
    </w:p>
    <w:p w14:paraId="13E0C530" w14:textId="77777777" w:rsidR="0023020C" w:rsidRDefault="0023020C" w:rsidP="00AE46FD">
      <w:pPr>
        <w:rPr>
          <w:rFonts w:asciiTheme="minorHAnsi" w:eastAsia="Times New Roman" w:hAnsiTheme="minorHAnsi"/>
          <w:b/>
        </w:rPr>
      </w:pPr>
    </w:p>
    <w:p w14:paraId="30F9711E" w14:textId="77777777" w:rsidR="0023020C" w:rsidRDefault="0023020C" w:rsidP="00AE46FD">
      <w:pPr>
        <w:rPr>
          <w:rFonts w:asciiTheme="minorHAnsi" w:eastAsia="Times New Roman" w:hAnsiTheme="minorHAnsi"/>
          <w:b/>
        </w:rPr>
      </w:pPr>
    </w:p>
    <w:p w14:paraId="6FBB6A98" w14:textId="77777777" w:rsidR="0023020C" w:rsidRPr="007F410B" w:rsidRDefault="0023020C" w:rsidP="00AE46FD">
      <w:pPr>
        <w:rPr>
          <w:rFonts w:asciiTheme="minorHAnsi" w:eastAsia="Times New Roman" w:hAnsiTheme="minorHAnsi"/>
          <w:b/>
        </w:rPr>
      </w:pPr>
      <w:bookmarkStart w:id="0" w:name="_GoBack"/>
      <w:bookmarkEnd w:id="0"/>
    </w:p>
    <w:sectPr w:rsidR="0023020C" w:rsidRPr="007F410B" w:rsidSect="003F5617">
      <w:footerReference w:type="default" r:id="rId3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69494" w14:textId="77777777" w:rsidR="00526E8C" w:rsidRDefault="00526E8C" w:rsidP="003F5617">
      <w:r>
        <w:separator/>
      </w:r>
    </w:p>
  </w:endnote>
  <w:endnote w:type="continuationSeparator" w:id="0">
    <w:p w14:paraId="725FD553" w14:textId="77777777" w:rsidR="00526E8C" w:rsidRDefault="00526E8C" w:rsidP="003F5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C92A4" w14:textId="77777777" w:rsidR="003F5617" w:rsidRPr="003F5617" w:rsidRDefault="003F5617" w:rsidP="003F5617">
    <w:pPr>
      <w:rPr>
        <w:rFonts w:eastAsia="Times New Roman"/>
        <w:sz w:val="20"/>
        <w:szCs w:val="20"/>
      </w:rPr>
    </w:pPr>
    <w:r w:rsidRPr="00EB6DD3">
      <w:rPr>
        <w:sz w:val="20"/>
        <w:szCs w:val="20"/>
      </w:rPr>
      <w:t xml:space="preserve">Lecture notes developed under creative commons license using </w:t>
    </w:r>
    <w:r w:rsidRPr="00EB6DD3">
      <w:rPr>
        <w:rFonts w:eastAsia="Times New Roman"/>
        <w:sz w:val="20"/>
        <w:szCs w:val="20"/>
      </w:rPr>
      <w:t>OpenStax Algebra and Trigonometry, Algebra and Trigonometry. OpenStax CNX. May 18, 2016 http://cnx.org/contents/13ac107a-f15f-49d2-97e8-60ab2e3b519c@5.241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3BF38" w14:textId="77777777" w:rsidR="00526E8C" w:rsidRDefault="00526E8C" w:rsidP="003F5617">
      <w:r>
        <w:separator/>
      </w:r>
    </w:p>
  </w:footnote>
  <w:footnote w:type="continuationSeparator" w:id="0">
    <w:p w14:paraId="442205B8" w14:textId="77777777" w:rsidR="00526E8C" w:rsidRDefault="00526E8C" w:rsidP="003F56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264"/>
    <w:rsid w:val="00045830"/>
    <w:rsid w:val="000C459B"/>
    <w:rsid w:val="00102162"/>
    <w:rsid w:val="00197ECB"/>
    <w:rsid w:val="001A6F31"/>
    <w:rsid w:val="001C070C"/>
    <w:rsid w:val="001E4371"/>
    <w:rsid w:val="002277C5"/>
    <w:rsid w:val="0023020C"/>
    <w:rsid w:val="00272AE9"/>
    <w:rsid w:val="002739B8"/>
    <w:rsid w:val="00281679"/>
    <w:rsid w:val="002A1286"/>
    <w:rsid w:val="002D3552"/>
    <w:rsid w:val="002E6405"/>
    <w:rsid w:val="0033291D"/>
    <w:rsid w:val="0033398E"/>
    <w:rsid w:val="00346E2D"/>
    <w:rsid w:val="003F5617"/>
    <w:rsid w:val="00400A6C"/>
    <w:rsid w:val="0044103D"/>
    <w:rsid w:val="00443691"/>
    <w:rsid w:val="004C3B53"/>
    <w:rsid w:val="004D321C"/>
    <w:rsid w:val="00526E8C"/>
    <w:rsid w:val="005573F1"/>
    <w:rsid w:val="005C6BF9"/>
    <w:rsid w:val="00670C40"/>
    <w:rsid w:val="006939D0"/>
    <w:rsid w:val="006A2640"/>
    <w:rsid w:val="006B38D5"/>
    <w:rsid w:val="006B55DE"/>
    <w:rsid w:val="0072567A"/>
    <w:rsid w:val="00752C74"/>
    <w:rsid w:val="007D41C9"/>
    <w:rsid w:val="007F410B"/>
    <w:rsid w:val="00826CFB"/>
    <w:rsid w:val="008405A1"/>
    <w:rsid w:val="008B1244"/>
    <w:rsid w:val="008C1DCA"/>
    <w:rsid w:val="009579B1"/>
    <w:rsid w:val="00967F27"/>
    <w:rsid w:val="00A9088C"/>
    <w:rsid w:val="00AE46FD"/>
    <w:rsid w:val="00AE7A98"/>
    <w:rsid w:val="00B013FD"/>
    <w:rsid w:val="00B155DB"/>
    <w:rsid w:val="00B23F5D"/>
    <w:rsid w:val="00B53D12"/>
    <w:rsid w:val="00B61821"/>
    <w:rsid w:val="00B81C71"/>
    <w:rsid w:val="00B87FFC"/>
    <w:rsid w:val="00BE78AE"/>
    <w:rsid w:val="00BF0BE1"/>
    <w:rsid w:val="00C05717"/>
    <w:rsid w:val="00C22701"/>
    <w:rsid w:val="00C26664"/>
    <w:rsid w:val="00C6364B"/>
    <w:rsid w:val="00C64846"/>
    <w:rsid w:val="00C83204"/>
    <w:rsid w:val="00CB35C7"/>
    <w:rsid w:val="00CC0922"/>
    <w:rsid w:val="00CE791A"/>
    <w:rsid w:val="00D05236"/>
    <w:rsid w:val="00D11795"/>
    <w:rsid w:val="00D23764"/>
    <w:rsid w:val="00D84EE7"/>
    <w:rsid w:val="00D92BF0"/>
    <w:rsid w:val="00DA2E42"/>
    <w:rsid w:val="00E17264"/>
    <w:rsid w:val="00E508A2"/>
    <w:rsid w:val="00E748F6"/>
    <w:rsid w:val="00EB5222"/>
    <w:rsid w:val="00F1107A"/>
    <w:rsid w:val="00F323FF"/>
    <w:rsid w:val="00F823DD"/>
    <w:rsid w:val="00F90F16"/>
    <w:rsid w:val="00FD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D060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236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617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F5617"/>
  </w:style>
  <w:style w:type="paragraph" w:styleId="Footer">
    <w:name w:val="footer"/>
    <w:basedOn w:val="Normal"/>
    <w:link w:val="FooterChar"/>
    <w:uiPriority w:val="99"/>
    <w:unhideWhenUsed/>
    <w:rsid w:val="003F5617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F5617"/>
  </w:style>
  <w:style w:type="character" w:styleId="PlaceholderText">
    <w:name w:val="Placeholder Text"/>
    <w:basedOn w:val="DefaultParagraphFont"/>
    <w:uiPriority w:val="99"/>
    <w:semiHidden/>
    <w:rsid w:val="00E17264"/>
    <w:rPr>
      <w:color w:val="808080"/>
    </w:rPr>
  </w:style>
  <w:style w:type="table" w:styleId="TableGrid">
    <w:name w:val="Table Grid"/>
    <w:basedOn w:val="TableNormal"/>
    <w:uiPriority w:val="39"/>
    <w:rsid w:val="00C227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7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footer" Target="foot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lgore/Library/Group%20Containers/UBF8T346G9.Office/User%20Content.localized/Templates.localized/OpenStax%20Lecture%20No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OpenStax Lecture Notes Template.dotx</Template>
  <TotalTime>50</TotalTime>
  <Pages>9</Pages>
  <Words>198</Words>
  <Characters>1129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65</cp:revision>
  <dcterms:created xsi:type="dcterms:W3CDTF">2016-09-28T23:50:00Z</dcterms:created>
  <dcterms:modified xsi:type="dcterms:W3CDTF">2016-09-29T01:55:00Z</dcterms:modified>
</cp:coreProperties>
</file>