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D532E" w14:textId="77777777" w:rsidR="0062348D" w:rsidRPr="0071326F" w:rsidRDefault="002C65EF">
      <w:pPr>
        <w:pBdr>
          <w:bottom w:val="single" w:sz="12" w:space="1" w:color="auto"/>
        </w:pBdr>
        <w:rPr>
          <w:b/>
        </w:rPr>
      </w:pPr>
      <w:r w:rsidRPr="0071326F">
        <w:rPr>
          <w:b/>
        </w:rPr>
        <w:t>6.5 – Logarithmic Properties</w:t>
      </w:r>
    </w:p>
    <w:p w14:paraId="001CE5B4" w14:textId="77777777" w:rsidR="002C65EF" w:rsidRPr="0071326F" w:rsidRDefault="002C65EF">
      <w:pPr>
        <w:rPr>
          <w:b/>
        </w:rPr>
      </w:pPr>
    </w:p>
    <w:p w14:paraId="6FA4E3A2" w14:textId="77777777" w:rsidR="002C65EF" w:rsidRPr="0071326F" w:rsidRDefault="002C65EF">
      <w:pPr>
        <w:rPr>
          <w:b/>
        </w:rPr>
      </w:pPr>
      <w:r w:rsidRPr="0071326F">
        <w:rPr>
          <w:b/>
        </w:rPr>
        <w:t>Using the Product Rule for Logarithms</w:t>
      </w:r>
    </w:p>
    <w:p w14:paraId="23BDB55E" w14:textId="77777777" w:rsidR="002C65EF" w:rsidRPr="0071326F" w:rsidRDefault="002C65EF">
      <w:pPr>
        <w:rPr>
          <w:b/>
        </w:rPr>
      </w:pPr>
    </w:p>
    <w:p w14:paraId="37685F40" w14:textId="649BBC62" w:rsidR="007B22F4" w:rsidRPr="00E03CC6" w:rsidRDefault="00E03CC6" w:rsidP="00E03CC6">
      <w:pPr>
        <w:rPr>
          <w:rFonts w:eastAsia="Times New Roman" w:cs="Times New Roman"/>
        </w:rPr>
      </w:pPr>
      <w:r w:rsidRPr="00E03CC6">
        <w:rPr>
          <w:rFonts w:eastAsia="Times New Roman" w:cs="Times New Roman"/>
        </w:rPr>
        <w:t>Recall that the logarithmic and exponential functions “undo” each other. This means that logarithms have similar properties to exponents. Some important properties of logarithms are given here. First, the following properties are easy to prove.</w:t>
      </w:r>
    </w:p>
    <w:p w14:paraId="62B19948" w14:textId="4596DFB5" w:rsidR="00733E44" w:rsidRPr="0071326F" w:rsidRDefault="007B22F4" w:rsidP="00FE1D98">
      <w:pPr>
        <w:jc w:val="center"/>
        <w:rPr>
          <w:rFonts w:eastAsia="Times New Roman" w:cs="Times New Roman"/>
        </w:rPr>
      </w:pPr>
      <w:r w:rsidRPr="0071326F">
        <w:rPr>
          <w:rFonts w:eastAsia="Times New Roman" w:cs="Times New Roman"/>
          <w:noProof/>
        </w:rPr>
        <w:drawing>
          <wp:inline distT="0" distB="0" distL="0" distR="0" wp14:anchorId="2A17CADE" wp14:editId="6DCE7F83">
            <wp:extent cx="5456801" cy="3136265"/>
            <wp:effectExtent l="0" t="0" r="4445" b="0"/>
            <wp:docPr id="4" name="Picture 4" descr="http://images.slideplayer.com/28/9380869/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lideplayer.com/28/9380869/slides/slide_2.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5853" b="7395"/>
                    <a:stretch/>
                  </pic:blipFill>
                  <pic:spPr bwMode="auto">
                    <a:xfrm>
                      <a:off x="0" y="0"/>
                      <a:ext cx="5458286" cy="3137119"/>
                    </a:xfrm>
                    <a:prstGeom prst="rect">
                      <a:avLst/>
                    </a:prstGeom>
                    <a:noFill/>
                    <a:ln>
                      <a:noFill/>
                    </a:ln>
                    <a:extLst>
                      <a:ext uri="{53640926-AAD7-44D8-BBD7-CCE9431645EC}">
                        <a14:shadowObscured xmlns:a14="http://schemas.microsoft.com/office/drawing/2010/main"/>
                      </a:ext>
                    </a:extLst>
                  </pic:spPr>
                </pic:pic>
              </a:graphicData>
            </a:graphic>
          </wp:inline>
        </w:drawing>
      </w:r>
    </w:p>
    <w:p w14:paraId="525258D7" w14:textId="77777777" w:rsidR="00733E44" w:rsidRPr="0071326F" w:rsidRDefault="00733E44">
      <w:pPr>
        <w:rPr>
          <w:rFonts w:eastAsia="Times New Roman" w:cs="Times New Roman"/>
        </w:rPr>
      </w:pPr>
      <w:r w:rsidRPr="00733E44">
        <w:rPr>
          <w:rFonts w:eastAsia="Times New Roman" w:cs="Times New Roman"/>
        </w:rPr>
        <w:t xml:space="preserve">Recall that we use the </w:t>
      </w:r>
      <w:r w:rsidRPr="0071326F">
        <w:rPr>
          <w:rFonts w:eastAsia="Times New Roman" w:cs="Times New Roman"/>
          <w:i/>
          <w:iCs/>
        </w:rPr>
        <w:t>product rule of exponents</w:t>
      </w:r>
      <w:r w:rsidRPr="00733E44">
        <w:rPr>
          <w:rFonts w:eastAsia="Times New Roman" w:cs="Times New Roman"/>
        </w:rPr>
        <w:t xml:space="preserve"> to combine the product of exponents by adding:</w:t>
      </w:r>
    </w:p>
    <w:p w14:paraId="3C270958" w14:textId="77777777" w:rsidR="00733E44" w:rsidRPr="0071326F" w:rsidRDefault="00733E44" w:rsidP="00733E44">
      <w:pPr>
        <w:jc w:val="center"/>
        <w:rPr>
          <w:rFonts w:eastAsia="Times New Roman" w:cs="STIXGeneral"/>
        </w:rPr>
      </w:pPr>
      <w:proofErr w:type="spellStart"/>
      <w:r w:rsidRPr="0071326F">
        <w:rPr>
          <w:rFonts w:eastAsia="Times New Roman" w:cs="STIXGeneral"/>
          <w:i/>
          <w:iCs/>
        </w:rPr>
        <w:t>x</w:t>
      </w:r>
      <w:r w:rsidRPr="0071326F">
        <w:rPr>
          <w:rFonts w:eastAsia="Times New Roman" w:cs="STIXGeneral"/>
          <w:i/>
          <w:iCs/>
          <w:vertAlign w:val="superscript"/>
        </w:rPr>
        <w:t>a</w:t>
      </w:r>
      <w:r w:rsidRPr="0071326F">
        <w:rPr>
          <w:rFonts w:eastAsia="Times New Roman" w:cs="STIXGeneral"/>
          <w:i/>
          <w:iCs/>
        </w:rPr>
        <w:t>x</w:t>
      </w:r>
      <w:r w:rsidRPr="0071326F">
        <w:rPr>
          <w:rFonts w:eastAsia="Times New Roman" w:cs="STIXGeneral"/>
          <w:i/>
          <w:iCs/>
          <w:vertAlign w:val="superscript"/>
        </w:rPr>
        <w:t>b</w:t>
      </w:r>
      <w:proofErr w:type="spellEnd"/>
      <w:r w:rsidRPr="0071326F">
        <w:rPr>
          <w:rFonts w:eastAsia="Times New Roman" w:cs="STIXGeneral"/>
        </w:rPr>
        <w:t>=</w:t>
      </w:r>
      <w:proofErr w:type="spellStart"/>
      <w:r w:rsidRPr="0071326F">
        <w:rPr>
          <w:rFonts w:eastAsia="Times New Roman" w:cs="STIXGeneral"/>
          <w:i/>
          <w:iCs/>
        </w:rPr>
        <w:t>x</w:t>
      </w:r>
      <w:r w:rsidRPr="0071326F">
        <w:rPr>
          <w:rFonts w:eastAsia="Times New Roman" w:cs="STIXGeneral"/>
          <w:i/>
          <w:iCs/>
          <w:vertAlign w:val="superscript"/>
        </w:rPr>
        <w:t>a</w:t>
      </w:r>
      <w:r w:rsidRPr="0071326F">
        <w:rPr>
          <w:rFonts w:eastAsia="Times New Roman" w:cs="STIXGeneral"/>
          <w:vertAlign w:val="superscript"/>
        </w:rPr>
        <w:t>+</w:t>
      </w:r>
      <w:r w:rsidRPr="0071326F">
        <w:rPr>
          <w:rFonts w:eastAsia="Times New Roman" w:cs="STIXGeneral"/>
          <w:i/>
          <w:iCs/>
          <w:vertAlign w:val="superscript"/>
        </w:rPr>
        <w:t>b</w:t>
      </w:r>
      <w:proofErr w:type="spellEnd"/>
    </w:p>
    <w:p w14:paraId="409E5B9F" w14:textId="77777777" w:rsidR="002C65EF" w:rsidRPr="0071326F" w:rsidRDefault="00733E44">
      <w:pPr>
        <w:rPr>
          <w:rFonts w:eastAsia="Times New Roman" w:cs="Times New Roman"/>
        </w:rPr>
      </w:pPr>
      <w:r w:rsidRPr="00733E44">
        <w:rPr>
          <w:rFonts w:eastAsia="Times New Roman" w:cs="Times New Roman"/>
        </w:rPr>
        <w:t xml:space="preserve">We have a similar property for logarithms, called the </w:t>
      </w:r>
      <w:r w:rsidRPr="0071326F">
        <w:rPr>
          <w:rFonts w:eastAsia="Times New Roman" w:cs="Times New Roman"/>
          <w:b/>
          <w:bCs/>
        </w:rPr>
        <w:t>product rule for logarithms</w:t>
      </w:r>
      <w:r w:rsidRPr="00733E44">
        <w:rPr>
          <w:rFonts w:eastAsia="Times New Roman" w:cs="Times New Roman"/>
        </w:rPr>
        <w:t>, which says that the logarithm of a product is equal to a sum of logarithms. Because logs are exponents, and we multiply like bases, we can add the exponents. We will use the inverse property to derive the product rule below.</w:t>
      </w:r>
    </w:p>
    <w:p w14:paraId="162DB6C2" w14:textId="77777777" w:rsidR="00733E44" w:rsidRPr="0071326F" w:rsidRDefault="00733E44">
      <w:pPr>
        <w:rPr>
          <w:rFonts w:eastAsia="Times New Roman" w:cs="Times New Roman"/>
        </w:rPr>
      </w:pPr>
      <w:r w:rsidRPr="0071326F">
        <w:rPr>
          <w:rFonts w:eastAsia="Times New Roman" w:cs="Times New Roman"/>
        </w:rPr>
        <w:drawing>
          <wp:inline distT="0" distB="0" distL="0" distR="0" wp14:anchorId="25FEAEC4" wp14:editId="36835784">
            <wp:extent cx="6858000" cy="127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1275715"/>
                    </a:xfrm>
                    <a:prstGeom prst="rect">
                      <a:avLst/>
                    </a:prstGeom>
                  </pic:spPr>
                </pic:pic>
              </a:graphicData>
            </a:graphic>
          </wp:inline>
        </w:drawing>
      </w:r>
    </w:p>
    <w:p w14:paraId="4810F001" w14:textId="77777777" w:rsidR="00FE1D98" w:rsidRPr="0071326F" w:rsidRDefault="00FE1D98">
      <w:pPr>
        <w:rPr>
          <w:rFonts w:eastAsia="Times New Roman" w:cs="Times New Roman"/>
        </w:rPr>
      </w:pPr>
    </w:p>
    <w:p w14:paraId="4CD43A9E" w14:textId="77777777" w:rsidR="00FE1D98" w:rsidRPr="0071326F" w:rsidRDefault="00FE1D98">
      <w:pPr>
        <w:rPr>
          <w:rFonts w:eastAsia="Times New Roman" w:cs="Times New Roman"/>
        </w:rPr>
      </w:pPr>
    </w:p>
    <w:p w14:paraId="04D99A97" w14:textId="77777777" w:rsidR="00FE1D98" w:rsidRPr="0071326F" w:rsidRDefault="00FE1D98">
      <w:pPr>
        <w:rPr>
          <w:rFonts w:eastAsia="Times New Roman" w:cs="Times New Roman"/>
        </w:rPr>
      </w:pPr>
    </w:p>
    <w:p w14:paraId="2B0C4881" w14:textId="77777777" w:rsidR="00FE1D98" w:rsidRPr="0071326F" w:rsidRDefault="00FE1D98">
      <w:pPr>
        <w:rPr>
          <w:rFonts w:eastAsia="Times New Roman" w:cs="Times New Roman"/>
        </w:rPr>
      </w:pPr>
    </w:p>
    <w:p w14:paraId="52C98571" w14:textId="77777777" w:rsidR="00FE1D98" w:rsidRPr="0071326F" w:rsidRDefault="00FE1D98">
      <w:pPr>
        <w:rPr>
          <w:rFonts w:eastAsia="Times New Roman" w:cs="Times New Roman"/>
        </w:rPr>
      </w:pPr>
    </w:p>
    <w:p w14:paraId="72C8FBB4" w14:textId="77777777" w:rsidR="00733E44" w:rsidRPr="0071326F" w:rsidRDefault="007B22F4">
      <w:pPr>
        <w:rPr>
          <w:rFonts w:eastAsia="Times New Roman" w:cs="Times New Roman"/>
        </w:rPr>
      </w:pPr>
      <w:r w:rsidRPr="0071326F">
        <w:rPr>
          <w:rFonts w:eastAsia="Times New Roman" w:cs="Times New Roman"/>
        </w:rPr>
        <w:drawing>
          <wp:inline distT="0" distB="0" distL="0" distR="0" wp14:anchorId="67C13346" wp14:editId="79D8F9D7">
            <wp:extent cx="6858000" cy="117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179195"/>
                    </a:xfrm>
                    <a:prstGeom prst="rect">
                      <a:avLst/>
                    </a:prstGeom>
                  </pic:spPr>
                </pic:pic>
              </a:graphicData>
            </a:graphic>
          </wp:inline>
        </w:drawing>
      </w:r>
    </w:p>
    <w:p w14:paraId="236D1051" w14:textId="3D88F271" w:rsidR="007B22F4" w:rsidRPr="0071326F" w:rsidRDefault="00026B8D" w:rsidP="00026B8D">
      <w:pPr>
        <w:jc w:val="center"/>
        <w:rPr>
          <w:rFonts w:eastAsia="Times New Roman" w:cs="Times New Roman"/>
        </w:rPr>
      </w:pPr>
      <w:r w:rsidRPr="0071326F">
        <w:rPr>
          <w:rFonts w:eastAsia="Times New Roman" w:cs="Times New Roman"/>
        </w:rPr>
        <w:lastRenderedPageBreak/>
        <w:drawing>
          <wp:inline distT="0" distB="0" distL="0" distR="0" wp14:anchorId="49C9BFED" wp14:editId="5BD4CFFF">
            <wp:extent cx="5524500" cy="1397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1397000"/>
                    </a:xfrm>
                    <a:prstGeom prst="rect">
                      <a:avLst/>
                    </a:prstGeom>
                  </pic:spPr>
                </pic:pic>
              </a:graphicData>
            </a:graphic>
          </wp:inline>
        </w:drawing>
      </w:r>
    </w:p>
    <w:p w14:paraId="0E3C4EDE" w14:textId="3AAA5D56" w:rsidR="00026B8D" w:rsidRPr="0071326F" w:rsidRDefault="00026B8D" w:rsidP="00026B8D">
      <w:pPr>
        <w:rPr>
          <w:rFonts w:eastAsia="Times New Roman" w:cs="Times New Roman"/>
          <w:b/>
        </w:rPr>
      </w:pPr>
      <w:r w:rsidRPr="0071326F">
        <w:rPr>
          <w:rFonts w:eastAsia="Times New Roman" w:cs="Times New Roman"/>
          <w:b/>
        </w:rPr>
        <w:t>Examples</w:t>
      </w:r>
    </w:p>
    <w:p w14:paraId="34CB790B" w14:textId="3CBAE1CB" w:rsidR="00026B8D" w:rsidRPr="0071326F" w:rsidRDefault="00026B8D" w:rsidP="00026B8D">
      <w:pPr>
        <w:rPr>
          <w:rFonts w:eastAsia="Times New Roman" w:cs="Times New Roman"/>
          <w:b/>
        </w:rPr>
      </w:pPr>
      <w:r w:rsidRPr="0071326F">
        <w:rPr>
          <w:rFonts w:eastAsia="Times New Roman" w:cs="Times New Roman"/>
          <w:b/>
        </w:rPr>
        <w:drawing>
          <wp:inline distT="0" distB="0" distL="0" distR="0" wp14:anchorId="6874EA3B" wp14:editId="684AD031">
            <wp:extent cx="2019300" cy="317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300" cy="317500"/>
                    </a:xfrm>
                    <a:prstGeom prst="rect">
                      <a:avLst/>
                    </a:prstGeom>
                  </pic:spPr>
                </pic:pic>
              </a:graphicData>
            </a:graphic>
          </wp:inline>
        </w:drawing>
      </w:r>
    </w:p>
    <w:p w14:paraId="1921E42F" w14:textId="77777777" w:rsidR="00026B8D" w:rsidRPr="0071326F" w:rsidRDefault="00026B8D" w:rsidP="00026B8D">
      <w:pPr>
        <w:rPr>
          <w:rFonts w:eastAsia="Times New Roman" w:cs="Times New Roman"/>
          <w:b/>
        </w:rPr>
      </w:pPr>
    </w:p>
    <w:p w14:paraId="0FF036B3" w14:textId="77777777" w:rsidR="00026B8D" w:rsidRPr="0071326F" w:rsidRDefault="00026B8D" w:rsidP="00026B8D">
      <w:pPr>
        <w:rPr>
          <w:rFonts w:eastAsia="Times New Roman" w:cs="Times New Roman"/>
          <w:b/>
        </w:rPr>
      </w:pPr>
    </w:p>
    <w:p w14:paraId="0D6F25B5" w14:textId="77777777" w:rsidR="00026B8D" w:rsidRPr="0071326F" w:rsidRDefault="00026B8D" w:rsidP="00026B8D">
      <w:pPr>
        <w:rPr>
          <w:rFonts w:eastAsia="Times New Roman" w:cs="Times New Roman"/>
          <w:b/>
        </w:rPr>
      </w:pPr>
    </w:p>
    <w:p w14:paraId="7C063876" w14:textId="7BB91B34" w:rsidR="00026B8D" w:rsidRPr="0071326F" w:rsidRDefault="00026B8D" w:rsidP="00026B8D">
      <w:pPr>
        <w:rPr>
          <w:rFonts w:eastAsia="Times New Roman" w:cs="Times New Roman"/>
          <w:b/>
        </w:rPr>
      </w:pPr>
      <w:r w:rsidRPr="0071326F">
        <w:rPr>
          <w:rFonts w:eastAsia="Times New Roman" w:cs="Times New Roman"/>
          <w:b/>
        </w:rPr>
        <w:drawing>
          <wp:inline distT="0" distB="0" distL="0" distR="0" wp14:anchorId="0755942D" wp14:editId="7922469B">
            <wp:extent cx="1333500" cy="304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500" cy="304800"/>
                    </a:xfrm>
                    <a:prstGeom prst="rect">
                      <a:avLst/>
                    </a:prstGeom>
                  </pic:spPr>
                </pic:pic>
              </a:graphicData>
            </a:graphic>
          </wp:inline>
        </w:drawing>
      </w:r>
    </w:p>
    <w:p w14:paraId="32FB945B" w14:textId="77777777" w:rsidR="00026B8D" w:rsidRPr="0071326F" w:rsidRDefault="00026B8D" w:rsidP="00026B8D">
      <w:pPr>
        <w:rPr>
          <w:rFonts w:eastAsia="Times New Roman" w:cs="Times New Roman"/>
          <w:b/>
        </w:rPr>
      </w:pPr>
    </w:p>
    <w:p w14:paraId="2A11A889" w14:textId="77777777" w:rsidR="00026B8D" w:rsidRPr="0071326F" w:rsidRDefault="00026B8D" w:rsidP="00026B8D">
      <w:pPr>
        <w:rPr>
          <w:rFonts w:eastAsia="Times New Roman" w:cs="Times New Roman"/>
          <w:b/>
        </w:rPr>
      </w:pPr>
    </w:p>
    <w:p w14:paraId="027B5EF9" w14:textId="77777777" w:rsidR="00026B8D" w:rsidRPr="0071326F" w:rsidRDefault="00026B8D" w:rsidP="00026B8D">
      <w:pPr>
        <w:rPr>
          <w:rFonts w:eastAsia="Times New Roman" w:cs="Times New Roman"/>
          <w:b/>
        </w:rPr>
      </w:pPr>
    </w:p>
    <w:p w14:paraId="51F729B5" w14:textId="5457C5DB" w:rsidR="00026B8D" w:rsidRPr="0071326F" w:rsidRDefault="00026B8D" w:rsidP="00026B8D">
      <w:pPr>
        <w:rPr>
          <w:rFonts w:eastAsia="Times New Roman" w:cs="Times New Roman"/>
          <w:b/>
        </w:rPr>
      </w:pPr>
      <w:r w:rsidRPr="0071326F">
        <w:rPr>
          <w:rFonts w:eastAsia="Times New Roman" w:cs="Times New Roman"/>
          <w:b/>
        </w:rPr>
        <w:t>Using the Quotient Rule for Logarithms</w:t>
      </w:r>
    </w:p>
    <w:p w14:paraId="4F5D7447" w14:textId="77777777" w:rsidR="00FE1D98" w:rsidRPr="0071326F" w:rsidRDefault="00FE1D98" w:rsidP="00FE1D98">
      <w:pPr>
        <w:rPr>
          <w:rFonts w:eastAsia="Times New Roman" w:cs="Times New Roman"/>
        </w:rPr>
      </w:pPr>
      <w:r w:rsidRPr="00FE1D98">
        <w:rPr>
          <w:rFonts w:eastAsia="Times New Roman" w:cs="Times New Roman"/>
        </w:rPr>
        <w:t xml:space="preserve">For quotients, we have a similar rule for logarithms. Recall that we use the </w:t>
      </w:r>
      <w:r w:rsidRPr="0071326F">
        <w:rPr>
          <w:rFonts w:eastAsia="Times New Roman" w:cs="Times New Roman"/>
          <w:i/>
          <w:iCs/>
        </w:rPr>
        <w:t>quotient rule of exponents</w:t>
      </w:r>
      <w:r w:rsidRPr="00FE1D98">
        <w:rPr>
          <w:rFonts w:eastAsia="Times New Roman" w:cs="Times New Roman"/>
        </w:rPr>
        <w:t xml:space="preserve"> to combine the quotient of exponents by subtracting:</w:t>
      </w:r>
      <w:r w:rsidRPr="0071326F">
        <w:rPr>
          <w:rFonts w:eastAsia="Times New Roman" w:cs="Times New Roman"/>
        </w:rPr>
        <w:t xml:space="preserve"> </w:t>
      </w:r>
    </w:p>
    <w:p w14:paraId="4C44FE3F" w14:textId="77777777" w:rsidR="00FE1D98" w:rsidRPr="0071326F" w:rsidRDefault="00FE1D98" w:rsidP="00FE1D98">
      <w:pPr>
        <w:jc w:val="center"/>
        <w:rPr>
          <w:rFonts w:eastAsia="Times New Roman" w:cs="STIXGeneral"/>
        </w:rPr>
      </w:pPr>
      <w:proofErr w:type="spellStart"/>
      <w:r w:rsidRPr="0071326F">
        <w:rPr>
          <w:rFonts w:eastAsia="Times New Roman" w:cs="STIXGeneral"/>
          <w:i/>
          <w:iCs/>
        </w:rPr>
        <w:t>x</w:t>
      </w:r>
      <w:r w:rsidRPr="0071326F">
        <w:rPr>
          <w:rFonts w:eastAsia="Times New Roman" w:cs="STIXGeneral"/>
          <w:i/>
          <w:iCs/>
          <w:vertAlign w:val="superscript"/>
        </w:rPr>
        <w:t>a</w:t>
      </w:r>
      <w:proofErr w:type="spellEnd"/>
      <w:r w:rsidRPr="0071326F">
        <w:rPr>
          <w:rFonts w:eastAsia="Times New Roman" w:cs="STIXGeneral"/>
          <w:i/>
          <w:iCs/>
          <w:vertAlign w:val="superscript"/>
        </w:rPr>
        <w:t>/b</w:t>
      </w:r>
      <w:r w:rsidRPr="0071326F">
        <w:rPr>
          <w:rFonts w:eastAsia="Times New Roman" w:cs="STIXGeneral"/>
        </w:rPr>
        <w:t>=</w:t>
      </w:r>
      <w:proofErr w:type="spellStart"/>
      <w:r w:rsidRPr="0071326F">
        <w:rPr>
          <w:rFonts w:eastAsia="Times New Roman" w:cs="STIXGeneral"/>
          <w:i/>
          <w:iCs/>
        </w:rPr>
        <w:t>x</w:t>
      </w:r>
      <w:r w:rsidRPr="0071326F">
        <w:rPr>
          <w:rFonts w:eastAsia="Times New Roman" w:cs="STIXGeneral"/>
          <w:i/>
          <w:iCs/>
          <w:vertAlign w:val="superscript"/>
        </w:rPr>
        <w:t>a</w:t>
      </w:r>
      <w:proofErr w:type="spellEnd"/>
      <w:r w:rsidRPr="0071326F">
        <w:rPr>
          <w:rFonts w:eastAsia="Times New Roman" w:cs="STIXGeneral"/>
          <w:vertAlign w:val="superscript"/>
        </w:rPr>
        <w:t>−</w:t>
      </w:r>
      <w:r w:rsidRPr="0071326F">
        <w:rPr>
          <w:rFonts w:eastAsia="Times New Roman" w:cs="STIXGeneral"/>
          <w:i/>
          <w:iCs/>
          <w:vertAlign w:val="superscript"/>
        </w:rPr>
        <w:t>b</w:t>
      </w:r>
      <w:r w:rsidRPr="0071326F">
        <w:rPr>
          <w:rFonts w:eastAsia="Times New Roman" w:cs="STIXGeneral"/>
        </w:rPr>
        <w:t>.</w:t>
      </w:r>
    </w:p>
    <w:p w14:paraId="0D3E1BFD" w14:textId="0DDA8364" w:rsidR="00FE1D98" w:rsidRPr="00FE1D98" w:rsidRDefault="00FE1D98" w:rsidP="00FE1D98">
      <w:pPr>
        <w:rPr>
          <w:rFonts w:eastAsia="Times New Roman" w:cs="Times New Roman"/>
        </w:rPr>
      </w:pPr>
      <w:r w:rsidRPr="00FE1D98">
        <w:rPr>
          <w:rFonts w:eastAsia="Times New Roman" w:cs="Times New Roman"/>
        </w:rPr>
        <w:t xml:space="preserve">The </w:t>
      </w:r>
      <w:r w:rsidRPr="0071326F">
        <w:rPr>
          <w:rFonts w:eastAsia="Times New Roman" w:cs="Times New Roman"/>
          <w:b/>
          <w:bCs/>
        </w:rPr>
        <w:t>quotient rule for logarithms</w:t>
      </w:r>
      <w:r w:rsidRPr="00FE1D98">
        <w:rPr>
          <w:rFonts w:eastAsia="Times New Roman" w:cs="Times New Roman"/>
        </w:rPr>
        <w:t xml:space="preserve"> says that the logarithm of a quotient is equal to a difference of logarithms. Just as with the product rule, we can use the inverse property to derive the quotient rule.</w:t>
      </w:r>
    </w:p>
    <w:p w14:paraId="1207E7E4" w14:textId="1B0C75ED" w:rsidR="00026B8D" w:rsidRPr="0071326F" w:rsidRDefault="00FE1D98" w:rsidP="00026B8D">
      <w:pPr>
        <w:rPr>
          <w:rFonts w:eastAsia="Times New Roman" w:cs="Times New Roman"/>
          <w:b/>
        </w:rPr>
      </w:pPr>
      <w:r w:rsidRPr="0071326F">
        <w:rPr>
          <w:rFonts w:eastAsia="Times New Roman" w:cs="Times New Roman"/>
          <w:b/>
        </w:rPr>
        <w:drawing>
          <wp:inline distT="0" distB="0" distL="0" distR="0" wp14:anchorId="4814D68B" wp14:editId="4EB2A74F">
            <wp:extent cx="6858000" cy="1449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449705"/>
                    </a:xfrm>
                    <a:prstGeom prst="rect">
                      <a:avLst/>
                    </a:prstGeom>
                  </pic:spPr>
                </pic:pic>
              </a:graphicData>
            </a:graphic>
          </wp:inline>
        </w:drawing>
      </w:r>
    </w:p>
    <w:p w14:paraId="18111925" w14:textId="77777777" w:rsidR="00FE1D98" w:rsidRPr="0071326F" w:rsidRDefault="00FE1D98" w:rsidP="00026B8D">
      <w:pPr>
        <w:rPr>
          <w:rFonts w:eastAsia="Times New Roman" w:cs="Times New Roman"/>
          <w:b/>
        </w:rPr>
      </w:pPr>
    </w:p>
    <w:p w14:paraId="62FE52CB" w14:textId="77777777" w:rsidR="00FE1D98" w:rsidRPr="0071326F" w:rsidRDefault="00FE1D98" w:rsidP="00026B8D">
      <w:pPr>
        <w:rPr>
          <w:rFonts w:eastAsia="Times New Roman" w:cs="Times New Roman"/>
          <w:b/>
        </w:rPr>
      </w:pPr>
    </w:p>
    <w:p w14:paraId="51BB11FB" w14:textId="77777777" w:rsidR="00FE1D98" w:rsidRPr="0071326F" w:rsidRDefault="00FE1D98" w:rsidP="00026B8D">
      <w:pPr>
        <w:rPr>
          <w:rFonts w:eastAsia="Times New Roman" w:cs="Times New Roman"/>
          <w:b/>
        </w:rPr>
      </w:pPr>
    </w:p>
    <w:p w14:paraId="10ADBB07" w14:textId="77777777" w:rsidR="00FE1D98" w:rsidRPr="0071326F" w:rsidRDefault="00FE1D98" w:rsidP="00026B8D">
      <w:pPr>
        <w:rPr>
          <w:rFonts w:eastAsia="Times New Roman" w:cs="Times New Roman"/>
          <w:b/>
        </w:rPr>
      </w:pPr>
    </w:p>
    <w:p w14:paraId="17CA8EB2" w14:textId="77777777" w:rsidR="00FE1D98" w:rsidRPr="0071326F" w:rsidRDefault="00FE1D98" w:rsidP="00026B8D">
      <w:pPr>
        <w:rPr>
          <w:rFonts w:eastAsia="Times New Roman" w:cs="Times New Roman"/>
          <w:b/>
        </w:rPr>
      </w:pPr>
    </w:p>
    <w:p w14:paraId="50D0F34B" w14:textId="77777777" w:rsidR="00FE1D98" w:rsidRPr="0071326F" w:rsidRDefault="00FE1D98" w:rsidP="00026B8D">
      <w:pPr>
        <w:rPr>
          <w:rFonts w:eastAsia="Times New Roman" w:cs="Times New Roman"/>
          <w:b/>
        </w:rPr>
      </w:pPr>
    </w:p>
    <w:p w14:paraId="7B1259A9" w14:textId="77777777" w:rsidR="00FE1D98" w:rsidRPr="0071326F" w:rsidRDefault="00FE1D98" w:rsidP="00026B8D">
      <w:pPr>
        <w:rPr>
          <w:rFonts w:eastAsia="Times New Roman" w:cs="Times New Roman"/>
          <w:b/>
        </w:rPr>
      </w:pPr>
    </w:p>
    <w:p w14:paraId="73ECC425" w14:textId="77777777" w:rsidR="00FE1D98" w:rsidRPr="0071326F" w:rsidRDefault="00FE1D98" w:rsidP="00026B8D">
      <w:pPr>
        <w:rPr>
          <w:rFonts w:eastAsia="Times New Roman" w:cs="Times New Roman"/>
          <w:b/>
        </w:rPr>
      </w:pPr>
    </w:p>
    <w:p w14:paraId="5D2DC004" w14:textId="24F76A13" w:rsidR="00FE1D98" w:rsidRPr="0071326F" w:rsidRDefault="00FE1D98" w:rsidP="00FE1D98">
      <w:pPr>
        <w:jc w:val="center"/>
        <w:rPr>
          <w:rFonts w:eastAsia="Times New Roman" w:cs="Times New Roman"/>
          <w:b/>
        </w:rPr>
      </w:pPr>
      <w:r w:rsidRPr="0071326F">
        <w:rPr>
          <w:rFonts w:eastAsia="Times New Roman" w:cs="Times New Roman"/>
          <w:b/>
        </w:rPr>
        <w:drawing>
          <wp:inline distT="0" distB="0" distL="0" distR="0" wp14:anchorId="42AD2ED2" wp14:editId="08EA18EA">
            <wp:extent cx="5676900" cy="1384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6900" cy="1384300"/>
                    </a:xfrm>
                    <a:prstGeom prst="rect">
                      <a:avLst/>
                    </a:prstGeom>
                  </pic:spPr>
                </pic:pic>
              </a:graphicData>
            </a:graphic>
          </wp:inline>
        </w:drawing>
      </w:r>
    </w:p>
    <w:p w14:paraId="0A06AB4C" w14:textId="7293BACF" w:rsidR="00FE1D98" w:rsidRPr="0071326F" w:rsidRDefault="00795E7C" w:rsidP="00795E7C">
      <w:pPr>
        <w:jc w:val="center"/>
        <w:rPr>
          <w:rFonts w:eastAsia="Times New Roman" w:cs="Times New Roman"/>
          <w:b/>
        </w:rPr>
      </w:pPr>
      <w:r w:rsidRPr="0071326F">
        <w:rPr>
          <w:rFonts w:eastAsia="Times New Roman" w:cs="Times New Roman"/>
          <w:b/>
        </w:rPr>
        <w:drawing>
          <wp:inline distT="0" distB="0" distL="0" distR="0" wp14:anchorId="287278FB" wp14:editId="4A9810AC">
            <wp:extent cx="5842000" cy="2044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2000" cy="2044700"/>
                    </a:xfrm>
                    <a:prstGeom prst="rect">
                      <a:avLst/>
                    </a:prstGeom>
                  </pic:spPr>
                </pic:pic>
              </a:graphicData>
            </a:graphic>
          </wp:inline>
        </w:drawing>
      </w:r>
    </w:p>
    <w:p w14:paraId="46C46802" w14:textId="09631B2F" w:rsidR="00795E7C" w:rsidRPr="0071326F" w:rsidRDefault="00795E7C" w:rsidP="00795E7C">
      <w:pPr>
        <w:rPr>
          <w:rFonts w:eastAsia="Times New Roman" w:cs="Times New Roman"/>
          <w:b/>
        </w:rPr>
      </w:pPr>
      <w:r w:rsidRPr="0071326F">
        <w:rPr>
          <w:rFonts w:eastAsia="Times New Roman" w:cs="Times New Roman"/>
          <w:b/>
        </w:rPr>
        <w:t>Examples</w:t>
      </w:r>
    </w:p>
    <w:p w14:paraId="77D6E02D" w14:textId="55674CBE" w:rsidR="00795E7C" w:rsidRPr="0071326F" w:rsidRDefault="00795E7C" w:rsidP="00795E7C">
      <w:pPr>
        <w:rPr>
          <w:rFonts w:eastAsia="Times New Roman" w:cs="Times New Roman"/>
          <w:b/>
        </w:rPr>
      </w:pPr>
      <w:r w:rsidRPr="0071326F">
        <w:rPr>
          <w:rFonts w:eastAsia="Times New Roman" w:cs="Times New Roman"/>
          <w:b/>
        </w:rPr>
        <w:drawing>
          <wp:inline distT="0" distB="0" distL="0" distR="0" wp14:anchorId="76F7E80A" wp14:editId="1F8DD1BA">
            <wp:extent cx="17780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8000" cy="457200"/>
                    </a:xfrm>
                    <a:prstGeom prst="rect">
                      <a:avLst/>
                    </a:prstGeom>
                  </pic:spPr>
                </pic:pic>
              </a:graphicData>
            </a:graphic>
          </wp:inline>
        </w:drawing>
      </w:r>
    </w:p>
    <w:p w14:paraId="1EB39D6C" w14:textId="77777777" w:rsidR="00795E7C" w:rsidRPr="0071326F" w:rsidRDefault="00795E7C" w:rsidP="00795E7C">
      <w:pPr>
        <w:rPr>
          <w:rFonts w:eastAsia="Times New Roman" w:cs="Times New Roman"/>
          <w:b/>
        </w:rPr>
      </w:pPr>
    </w:p>
    <w:p w14:paraId="37315503" w14:textId="77777777" w:rsidR="00795E7C" w:rsidRPr="0071326F" w:rsidRDefault="00795E7C" w:rsidP="00795E7C">
      <w:pPr>
        <w:rPr>
          <w:rFonts w:eastAsia="Times New Roman" w:cs="Times New Roman"/>
          <w:b/>
        </w:rPr>
      </w:pPr>
    </w:p>
    <w:p w14:paraId="7A972D54" w14:textId="77777777" w:rsidR="00795E7C" w:rsidRPr="0071326F" w:rsidRDefault="00795E7C" w:rsidP="00795E7C">
      <w:pPr>
        <w:rPr>
          <w:rFonts w:eastAsia="Times New Roman" w:cs="Times New Roman"/>
          <w:b/>
        </w:rPr>
      </w:pPr>
    </w:p>
    <w:p w14:paraId="3550F322" w14:textId="77777777" w:rsidR="00795E7C" w:rsidRPr="0071326F" w:rsidRDefault="00795E7C" w:rsidP="00795E7C">
      <w:pPr>
        <w:rPr>
          <w:rFonts w:eastAsia="Times New Roman" w:cs="Times New Roman"/>
          <w:b/>
        </w:rPr>
      </w:pPr>
    </w:p>
    <w:p w14:paraId="001E359A" w14:textId="77777777" w:rsidR="00D473D8" w:rsidRPr="0071326F" w:rsidRDefault="00D473D8" w:rsidP="00795E7C">
      <w:pPr>
        <w:rPr>
          <w:rFonts w:eastAsia="Times New Roman" w:cs="Times New Roman"/>
          <w:b/>
        </w:rPr>
      </w:pPr>
    </w:p>
    <w:p w14:paraId="21FAFA7D" w14:textId="77777777" w:rsidR="00D473D8" w:rsidRPr="0071326F" w:rsidRDefault="00D473D8" w:rsidP="00795E7C">
      <w:pPr>
        <w:rPr>
          <w:rFonts w:eastAsia="Times New Roman" w:cs="Times New Roman"/>
          <w:b/>
        </w:rPr>
      </w:pPr>
    </w:p>
    <w:p w14:paraId="7D8C3118" w14:textId="77777777" w:rsidR="00795E7C" w:rsidRPr="0071326F" w:rsidRDefault="00795E7C" w:rsidP="00795E7C">
      <w:pPr>
        <w:rPr>
          <w:rFonts w:eastAsia="Times New Roman" w:cs="Times New Roman"/>
          <w:b/>
        </w:rPr>
      </w:pPr>
    </w:p>
    <w:p w14:paraId="14B2D62C" w14:textId="77777777" w:rsidR="00795E7C" w:rsidRPr="0071326F" w:rsidRDefault="00795E7C" w:rsidP="00795E7C">
      <w:pPr>
        <w:rPr>
          <w:rFonts w:eastAsia="Times New Roman" w:cs="Times New Roman"/>
          <w:b/>
        </w:rPr>
      </w:pPr>
    </w:p>
    <w:p w14:paraId="2BCF03C4" w14:textId="2E3007EE" w:rsidR="00795E7C" w:rsidRPr="0071326F" w:rsidRDefault="00795E7C" w:rsidP="00795E7C">
      <w:pPr>
        <w:rPr>
          <w:rFonts w:eastAsia="Times New Roman" w:cs="Times New Roman"/>
          <w:b/>
        </w:rPr>
      </w:pPr>
      <w:r w:rsidRPr="0071326F">
        <w:rPr>
          <w:rFonts w:eastAsia="Times New Roman" w:cs="Times New Roman"/>
          <w:b/>
        </w:rPr>
        <w:drawing>
          <wp:inline distT="0" distB="0" distL="0" distR="0" wp14:anchorId="03AD0F01" wp14:editId="21254F2A">
            <wp:extent cx="1828800" cy="40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0" cy="406400"/>
                    </a:xfrm>
                    <a:prstGeom prst="rect">
                      <a:avLst/>
                    </a:prstGeom>
                  </pic:spPr>
                </pic:pic>
              </a:graphicData>
            </a:graphic>
          </wp:inline>
        </w:drawing>
      </w:r>
    </w:p>
    <w:p w14:paraId="2F5AC1C5" w14:textId="77777777" w:rsidR="00795E7C" w:rsidRPr="0071326F" w:rsidRDefault="00795E7C" w:rsidP="00795E7C">
      <w:pPr>
        <w:rPr>
          <w:rFonts w:eastAsia="Times New Roman" w:cs="Times New Roman"/>
          <w:b/>
        </w:rPr>
      </w:pPr>
    </w:p>
    <w:p w14:paraId="06D6164D" w14:textId="77777777" w:rsidR="00795E7C" w:rsidRPr="0071326F" w:rsidRDefault="00795E7C" w:rsidP="00795E7C">
      <w:pPr>
        <w:rPr>
          <w:rFonts w:eastAsia="Times New Roman" w:cs="Times New Roman"/>
          <w:b/>
        </w:rPr>
      </w:pPr>
    </w:p>
    <w:p w14:paraId="5E223DC5" w14:textId="77777777" w:rsidR="00795E7C" w:rsidRPr="0071326F" w:rsidRDefault="00795E7C" w:rsidP="00795E7C">
      <w:pPr>
        <w:rPr>
          <w:rFonts w:eastAsia="Times New Roman" w:cs="Times New Roman"/>
          <w:b/>
        </w:rPr>
      </w:pPr>
    </w:p>
    <w:p w14:paraId="346840F7" w14:textId="77777777" w:rsidR="00D473D8" w:rsidRPr="0071326F" w:rsidRDefault="00D473D8" w:rsidP="00795E7C">
      <w:pPr>
        <w:rPr>
          <w:rFonts w:eastAsia="Times New Roman" w:cs="Times New Roman"/>
          <w:b/>
        </w:rPr>
      </w:pPr>
    </w:p>
    <w:p w14:paraId="1E910465" w14:textId="77777777" w:rsidR="00D473D8" w:rsidRPr="0071326F" w:rsidRDefault="00D473D8" w:rsidP="00795E7C">
      <w:pPr>
        <w:rPr>
          <w:rFonts w:eastAsia="Times New Roman" w:cs="Times New Roman"/>
          <w:b/>
        </w:rPr>
      </w:pPr>
    </w:p>
    <w:p w14:paraId="62A89870" w14:textId="77777777" w:rsidR="00795E7C" w:rsidRPr="0071326F" w:rsidRDefault="00795E7C" w:rsidP="00795E7C">
      <w:pPr>
        <w:rPr>
          <w:rFonts w:eastAsia="Times New Roman" w:cs="Times New Roman"/>
          <w:b/>
        </w:rPr>
      </w:pPr>
    </w:p>
    <w:p w14:paraId="78ECF3C6" w14:textId="77777777" w:rsidR="00795E7C" w:rsidRPr="0071326F" w:rsidRDefault="00795E7C" w:rsidP="00795E7C">
      <w:pPr>
        <w:rPr>
          <w:rFonts w:eastAsia="Times New Roman" w:cs="Times New Roman"/>
          <w:b/>
        </w:rPr>
      </w:pPr>
    </w:p>
    <w:p w14:paraId="06446C72" w14:textId="0A00F54F" w:rsidR="00795E7C" w:rsidRPr="0071326F" w:rsidRDefault="00795E7C" w:rsidP="00795E7C">
      <w:pPr>
        <w:rPr>
          <w:rFonts w:eastAsia="Times New Roman" w:cs="Times New Roman"/>
          <w:b/>
        </w:rPr>
      </w:pPr>
      <w:r w:rsidRPr="0071326F">
        <w:rPr>
          <w:rFonts w:eastAsia="Times New Roman" w:cs="Times New Roman"/>
          <w:b/>
        </w:rPr>
        <w:t>Using the Power Rule for Logarithms</w:t>
      </w:r>
    </w:p>
    <w:p w14:paraId="76DE7B7C" w14:textId="499970C5" w:rsidR="00D473D8" w:rsidRPr="0071326F" w:rsidRDefault="00D473D8" w:rsidP="00D473D8">
      <w:pPr>
        <w:jc w:val="center"/>
        <w:rPr>
          <w:rFonts w:eastAsia="Times New Roman" w:cs="Times New Roman"/>
          <w:b/>
        </w:rPr>
      </w:pPr>
      <w:r w:rsidRPr="0071326F">
        <w:rPr>
          <w:rFonts w:eastAsia="Times New Roman" w:cs="Times New Roman"/>
          <w:b/>
        </w:rPr>
        <w:drawing>
          <wp:inline distT="0" distB="0" distL="0" distR="0" wp14:anchorId="1E88031F" wp14:editId="62EC6FA9">
            <wp:extent cx="553720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7200" cy="1219200"/>
                    </a:xfrm>
                    <a:prstGeom prst="rect">
                      <a:avLst/>
                    </a:prstGeom>
                  </pic:spPr>
                </pic:pic>
              </a:graphicData>
            </a:graphic>
          </wp:inline>
        </w:drawing>
      </w:r>
    </w:p>
    <w:p w14:paraId="23849777" w14:textId="77777777" w:rsidR="00D473D8" w:rsidRPr="0071326F" w:rsidRDefault="00D473D8" w:rsidP="00D473D8">
      <w:pPr>
        <w:jc w:val="center"/>
        <w:rPr>
          <w:rFonts w:eastAsia="Times New Roman" w:cs="Times New Roman"/>
          <w:b/>
        </w:rPr>
      </w:pPr>
    </w:p>
    <w:p w14:paraId="3B5DF039" w14:textId="691CCB6F" w:rsidR="00D473D8" w:rsidRPr="0071326F" w:rsidRDefault="00D473D8" w:rsidP="00D473D8">
      <w:pPr>
        <w:jc w:val="center"/>
        <w:rPr>
          <w:rFonts w:eastAsia="Times New Roman" w:cs="Times New Roman"/>
          <w:b/>
        </w:rPr>
      </w:pPr>
      <w:r w:rsidRPr="0071326F">
        <w:rPr>
          <w:rFonts w:eastAsia="Times New Roman" w:cs="Times New Roman"/>
          <w:b/>
        </w:rPr>
        <w:drawing>
          <wp:inline distT="0" distB="0" distL="0" distR="0" wp14:anchorId="10B53ED7" wp14:editId="14386598">
            <wp:extent cx="1841500" cy="342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1500" cy="342900"/>
                    </a:xfrm>
                    <a:prstGeom prst="rect">
                      <a:avLst/>
                    </a:prstGeom>
                  </pic:spPr>
                </pic:pic>
              </a:graphicData>
            </a:graphic>
          </wp:inline>
        </w:drawing>
      </w:r>
    </w:p>
    <w:p w14:paraId="529E477E" w14:textId="77777777" w:rsidR="00D473D8" w:rsidRPr="0071326F" w:rsidRDefault="00D473D8" w:rsidP="00D473D8">
      <w:pPr>
        <w:jc w:val="center"/>
        <w:rPr>
          <w:rFonts w:eastAsia="Times New Roman" w:cs="Times New Roman"/>
          <w:b/>
        </w:rPr>
      </w:pPr>
    </w:p>
    <w:p w14:paraId="5162B6EA" w14:textId="77777777" w:rsidR="00D473D8" w:rsidRPr="0071326F" w:rsidRDefault="00D473D8" w:rsidP="00D473D8">
      <w:pPr>
        <w:jc w:val="center"/>
        <w:rPr>
          <w:rFonts w:eastAsia="Times New Roman" w:cs="Times New Roman"/>
          <w:b/>
        </w:rPr>
      </w:pPr>
    </w:p>
    <w:p w14:paraId="53101715" w14:textId="77777777" w:rsidR="00D473D8" w:rsidRPr="0071326F" w:rsidRDefault="00D473D8" w:rsidP="00D473D8">
      <w:pPr>
        <w:jc w:val="center"/>
        <w:rPr>
          <w:rFonts w:eastAsia="Times New Roman" w:cs="Times New Roman"/>
          <w:b/>
        </w:rPr>
      </w:pPr>
    </w:p>
    <w:p w14:paraId="2B5265EF" w14:textId="77777777" w:rsidR="00D473D8" w:rsidRPr="0071326F" w:rsidRDefault="00D473D8" w:rsidP="00D473D8">
      <w:pPr>
        <w:jc w:val="center"/>
        <w:rPr>
          <w:rFonts w:eastAsia="Times New Roman" w:cs="Times New Roman"/>
          <w:b/>
        </w:rPr>
      </w:pPr>
    </w:p>
    <w:p w14:paraId="2DB7D2C9" w14:textId="77777777" w:rsidR="00D473D8" w:rsidRPr="0071326F" w:rsidRDefault="00D473D8" w:rsidP="00D473D8">
      <w:pPr>
        <w:jc w:val="center"/>
        <w:rPr>
          <w:rFonts w:eastAsia="Times New Roman" w:cs="Times New Roman"/>
          <w:b/>
        </w:rPr>
      </w:pPr>
    </w:p>
    <w:p w14:paraId="3C62672A" w14:textId="70C36D8C" w:rsidR="00D473D8" w:rsidRPr="0071326F" w:rsidRDefault="00E171FB" w:rsidP="00E171FB">
      <w:pPr>
        <w:jc w:val="center"/>
        <w:rPr>
          <w:rFonts w:eastAsia="Times New Roman" w:cs="Times New Roman"/>
          <w:b/>
        </w:rPr>
      </w:pPr>
      <w:r w:rsidRPr="0071326F">
        <w:rPr>
          <w:rFonts w:eastAsia="Times New Roman" w:cs="Times New Roman"/>
          <w:b/>
        </w:rPr>
        <w:drawing>
          <wp:inline distT="0" distB="0" distL="0" distR="0" wp14:anchorId="144E7BCA" wp14:editId="21EFA577">
            <wp:extent cx="5918200" cy="142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8200" cy="1422400"/>
                    </a:xfrm>
                    <a:prstGeom prst="rect">
                      <a:avLst/>
                    </a:prstGeom>
                  </pic:spPr>
                </pic:pic>
              </a:graphicData>
            </a:graphic>
          </wp:inline>
        </w:drawing>
      </w:r>
    </w:p>
    <w:p w14:paraId="01AB78BC" w14:textId="7BC95C68" w:rsidR="00E171FB" w:rsidRPr="0071326F" w:rsidRDefault="00E171FB" w:rsidP="00E171FB">
      <w:pPr>
        <w:rPr>
          <w:rFonts w:eastAsia="Times New Roman" w:cs="Times New Roman"/>
          <w:b/>
        </w:rPr>
      </w:pPr>
      <w:r w:rsidRPr="0071326F">
        <w:rPr>
          <w:rFonts w:eastAsia="Times New Roman" w:cs="Times New Roman"/>
          <w:b/>
        </w:rPr>
        <w:t>Examples</w:t>
      </w:r>
    </w:p>
    <w:p w14:paraId="4733BD9A" w14:textId="47924EB8" w:rsidR="00E171FB" w:rsidRPr="0071326F" w:rsidRDefault="00E171FB" w:rsidP="00E171FB">
      <w:pPr>
        <w:rPr>
          <w:rFonts w:eastAsia="Times New Roman" w:cs="Times New Roman"/>
          <w:b/>
        </w:rPr>
      </w:pPr>
      <w:r w:rsidRPr="0071326F">
        <w:rPr>
          <w:rFonts w:eastAsia="Times New Roman" w:cs="Times New Roman"/>
          <w:b/>
        </w:rPr>
        <w:drawing>
          <wp:inline distT="0" distB="0" distL="0" distR="0" wp14:anchorId="0EE5D679" wp14:editId="2261A258">
            <wp:extent cx="1054100" cy="3556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4100" cy="355600"/>
                    </a:xfrm>
                    <a:prstGeom prst="rect">
                      <a:avLst/>
                    </a:prstGeom>
                  </pic:spPr>
                </pic:pic>
              </a:graphicData>
            </a:graphic>
          </wp:inline>
        </w:drawing>
      </w:r>
      <w:r w:rsidRPr="0071326F">
        <w:rPr>
          <w:rFonts w:eastAsia="Times New Roman" w:cs="Times New Roman"/>
          <w:b/>
        </w:rPr>
        <w:tab/>
      </w:r>
      <w:r w:rsidRPr="0071326F">
        <w:rPr>
          <w:rFonts w:eastAsia="Times New Roman" w:cs="Times New Roman"/>
          <w:b/>
        </w:rPr>
        <w:tab/>
      </w:r>
      <w:r w:rsidRPr="0071326F">
        <w:rPr>
          <w:rFonts w:eastAsia="Times New Roman" w:cs="Times New Roman"/>
          <w:b/>
        </w:rPr>
        <w:tab/>
      </w:r>
      <w:r w:rsidRPr="0071326F">
        <w:rPr>
          <w:rFonts w:eastAsia="Times New Roman" w:cs="Times New Roman"/>
          <w:b/>
        </w:rPr>
        <w:tab/>
      </w:r>
      <w:r w:rsidRPr="0071326F">
        <w:rPr>
          <w:rFonts w:eastAsia="Times New Roman" w:cs="Times New Roman"/>
          <w:b/>
        </w:rPr>
        <w:tab/>
      </w:r>
      <w:r w:rsidRPr="0071326F">
        <w:rPr>
          <w:rFonts w:eastAsia="Times New Roman" w:cs="Times New Roman"/>
          <w:b/>
        </w:rPr>
        <w:tab/>
      </w:r>
      <w:r w:rsidRPr="0071326F">
        <w:rPr>
          <w:rFonts w:eastAsia="Times New Roman" w:cs="Times New Roman"/>
          <w:b/>
        </w:rPr>
        <w:drawing>
          <wp:inline distT="0" distB="0" distL="0" distR="0" wp14:anchorId="716D5095" wp14:editId="09B96589">
            <wp:extent cx="977900" cy="3556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900" cy="355600"/>
                    </a:xfrm>
                    <a:prstGeom prst="rect">
                      <a:avLst/>
                    </a:prstGeom>
                  </pic:spPr>
                </pic:pic>
              </a:graphicData>
            </a:graphic>
          </wp:inline>
        </w:drawing>
      </w:r>
      <w:r w:rsidRPr="0071326F">
        <w:rPr>
          <w:rFonts w:eastAsia="Times New Roman" w:cs="Times New Roman"/>
          <w:b/>
        </w:rPr>
        <w:tab/>
      </w:r>
      <w:r w:rsidRPr="0071326F">
        <w:rPr>
          <w:rFonts w:eastAsia="Times New Roman" w:cs="Times New Roman"/>
          <w:b/>
        </w:rPr>
        <w:tab/>
      </w:r>
    </w:p>
    <w:p w14:paraId="690A34A3" w14:textId="77777777" w:rsidR="00E171FB" w:rsidRPr="0071326F" w:rsidRDefault="00E171FB" w:rsidP="00E171FB">
      <w:pPr>
        <w:rPr>
          <w:rFonts w:eastAsia="Times New Roman" w:cs="Times New Roman"/>
          <w:b/>
        </w:rPr>
      </w:pPr>
    </w:p>
    <w:p w14:paraId="52ECC115" w14:textId="77777777" w:rsidR="00E171FB" w:rsidRPr="0071326F" w:rsidRDefault="00E171FB" w:rsidP="00E171FB">
      <w:pPr>
        <w:rPr>
          <w:rFonts w:eastAsia="Times New Roman" w:cs="Times New Roman"/>
          <w:b/>
        </w:rPr>
      </w:pPr>
    </w:p>
    <w:p w14:paraId="5FB83412" w14:textId="77777777" w:rsidR="00E171FB" w:rsidRPr="0071326F" w:rsidRDefault="00E171FB" w:rsidP="00E171FB">
      <w:pPr>
        <w:rPr>
          <w:rFonts w:eastAsia="Times New Roman" w:cs="Times New Roman"/>
          <w:b/>
        </w:rPr>
      </w:pPr>
    </w:p>
    <w:p w14:paraId="2A43881C" w14:textId="5DE69169" w:rsidR="00E171FB" w:rsidRPr="0071326F" w:rsidRDefault="00E171FB" w:rsidP="00E171FB">
      <w:pPr>
        <w:rPr>
          <w:rFonts w:eastAsia="Times New Roman" w:cs="Times New Roman"/>
          <w:b/>
        </w:rPr>
      </w:pPr>
      <w:r w:rsidRPr="0071326F">
        <w:rPr>
          <w:rFonts w:eastAsia="Times New Roman" w:cs="Times New Roman"/>
          <w:b/>
        </w:rPr>
        <w:drawing>
          <wp:inline distT="0" distB="0" distL="0" distR="0" wp14:anchorId="223E4D7E" wp14:editId="4B2FAD1F">
            <wp:extent cx="3060700" cy="2667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0700" cy="266700"/>
                    </a:xfrm>
                    <a:prstGeom prst="rect">
                      <a:avLst/>
                    </a:prstGeom>
                  </pic:spPr>
                </pic:pic>
              </a:graphicData>
            </a:graphic>
          </wp:inline>
        </w:drawing>
      </w:r>
      <w:r w:rsidRPr="0071326F">
        <w:rPr>
          <w:rFonts w:eastAsia="Times New Roman" w:cs="Times New Roman"/>
          <w:b/>
        </w:rPr>
        <w:tab/>
      </w:r>
      <w:r w:rsidRPr="0071326F">
        <w:rPr>
          <w:rFonts w:eastAsia="Times New Roman" w:cs="Times New Roman"/>
          <w:b/>
        </w:rPr>
        <w:tab/>
      </w:r>
      <w:r w:rsidRPr="0071326F">
        <w:rPr>
          <w:rFonts w:eastAsia="Times New Roman" w:cs="Times New Roman"/>
          <w:b/>
        </w:rPr>
        <w:drawing>
          <wp:inline distT="0" distB="0" distL="0" distR="0" wp14:anchorId="71655E41" wp14:editId="58DDE025">
            <wp:extent cx="1168400" cy="393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8400" cy="393700"/>
                    </a:xfrm>
                    <a:prstGeom prst="rect">
                      <a:avLst/>
                    </a:prstGeom>
                  </pic:spPr>
                </pic:pic>
              </a:graphicData>
            </a:graphic>
          </wp:inline>
        </w:drawing>
      </w:r>
    </w:p>
    <w:p w14:paraId="38B27087" w14:textId="77777777" w:rsidR="00E171FB" w:rsidRPr="0071326F" w:rsidRDefault="00E171FB" w:rsidP="00E171FB">
      <w:pPr>
        <w:rPr>
          <w:rFonts w:eastAsia="Times New Roman" w:cs="Times New Roman"/>
          <w:b/>
        </w:rPr>
      </w:pPr>
    </w:p>
    <w:p w14:paraId="171AC3A1" w14:textId="77777777" w:rsidR="00E171FB" w:rsidRPr="0071326F" w:rsidRDefault="00E171FB" w:rsidP="00E171FB">
      <w:pPr>
        <w:rPr>
          <w:rFonts w:eastAsia="Times New Roman" w:cs="Times New Roman"/>
          <w:b/>
        </w:rPr>
      </w:pPr>
    </w:p>
    <w:p w14:paraId="78CFC09D" w14:textId="77777777" w:rsidR="00E171FB" w:rsidRPr="0071326F" w:rsidRDefault="00E171FB" w:rsidP="00E171FB">
      <w:pPr>
        <w:rPr>
          <w:rFonts w:eastAsia="Times New Roman" w:cs="Times New Roman"/>
          <w:b/>
        </w:rPr>
      </w:pPr>
    </w:p>
    <w:p w14:paraId="551D5207" w14:textId="5015F999" w:rsidR="00E171FB" w:rsidRPr="0071326F" w:rsidRDefault="00E171FB" w:rsidP="00E171FB">
      <w:pPr>
        <w:rPr>
          <w:rFonts w:eastAsia="Times New Roman" w:cs="Times New Roman"/>
          <w:b/>
        </w:rPr>
      </w:pPr>
      <w:r w:rsidRPr="0071326F">
        <w:rPr>
          <w:rFonts w:eastAsia="Times New Roman" w:cs="Times New Roman"/>
          <w:b/>
        </w:rPr>
        <w:drawing>
          <wp:inline distT="0" distB="0" distL="0" distR="0" wp14:anchorId="76153FB7" wp14:editId="283A4738">
            <wp:extent cx="5207000" cy="4699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7000" cy="469900"/>
                    </a:xfrm>
                    <a:prstGeom prst="rect">
                      <a:avLst/>
                    </a:prstGeom>
                  </pic:spPr>
                </pic:pic>
              </a:graphicData>
            </a:graphic>
          </wp:inline>
        </w:drawing>
      </w:r>
    </w:p>
    <w:p w14:paraId="5ECAED02" w14:textId="77777777" w:rsidR="00E171FB" w:rsidRPr="0071326F" w:rsidRDefault="00E171FB" w:rsidP="00E171FB">
      <w:pPr>
        <w:rPr>
          <w:rFonts w:eastAsia="Times New Roman" w:cs="Times New Roman"/>
          <w:b/>
        </w:rPr>
      </w:pPr>
    </w:p>
    <w:p w14:paraId="1DEC6454" w14:textId="77777777" w:rsidR="00E171FB" w:rsidRPr="0071326F" w:rsidRDefault="00E171FB" w:rsidP="00E171FB">
      <w:pPr>
        <w:rPr>
          <w:rFonts w:eastAsia="Times New Roman" w:cs="Times New Roman"/>
          <w:b/>
        </w:rPr>
      </w:pPr>
    </w:p>
    <w:p w14:paraId="10D1B4B3" w14:textId="77777777" w:rsidR="00E171FB" w:rsidRPr="0071326F" w:rsidRDefault="00E171FB" w:rsidP="00E171FB">
      <w:pPr>
        <w:rPr>
          <w:rFonts w:eastAsia="Times New Roman" w:cs="Times New Roman"/>
          <w:b/>
        </w:rPr>
      </w:pPr>
    </w:p>
    <w:p w14:paraId="580DE3C2" w14:textId="7560AEFF" w:rsidR="00E171FB" w:rsidRPr="0071326F" w:rsidRDefault="00E171FB" w:rsidP="00E171FB">
      <w:pPr>
        <w:rPr>
          <w:rFonts w:eastAsia="Times New Roman" w:cs="Times New Roman"/>
          <w:b/>
        </w:rPr>
      </w:pPr>
      <w:r w:rsidRPr="0071326F">
        <w:rPr>
          <w:rFonts w:eastAsia="Times New Roman" w:cs="Times New Roman"/>
          <w:b/>
        </w:rPr>
        <w:t>Expanding Logarithmic Expressions</w:t>
      </w:r>
    </w:p>
    <w:p w14:paraId="6CA058FC" w14:textId="77777777" w:rsidR="00C22513" w:rsidRPr="0071326F" w:rsidRDefault="00C22513" w:rsidP="00C22513">
      <w:pPr>
        <w:rPr>
          <w:rFonts w:eastAsia="Times New Roman" w:cs="Times New Roman"/>
        </w:rPr>
      </w:pPr>
      <w:r w:rsidRPr="0071326F">
        <w:rPr>
          <w:rFonts w:eastAsia="Times New Roman" w:cs="Times New Roman"/>
        </w:rPr>
        <w:t>T</w:t>
      </w:r>
      <w:r w:rsidRPr="00C22513">
        <w:rPr>
          <w:rFonts w:eastAsia="Times New Roman" w:cs="Times New Roman"/>
        </w:rPr>
        <w:t xml:space="preserve">aken together, the product rule, quotient rule, and power rule are often called “laws of logs.” Sometimes we apply more than one rule in order to simplify an expression. </w:t>
      </w:r>
      <w:r w:rsidRPr="0071326F">
        <w:rPr>
          <w:rFonts w:eastAsia="Times New Roman" w:cs="Times New Roman"/>
        </w:rPr>
        <w:t>Remember, however, that we can only do this with products, quotients, powers, and roots—never with addition or subtraction inside the argument of the logarithm.</w:t>
      </w:r>
    </w:p>
    <w:p w14:paraId="27E7742D" w14:textId="2C49D2CE" w:rsidR="00E171FB" w:rsidRPr="0071326F" w:rsidRDefault="00E171FB" w:rsidP="00E171FB">
      <w:pPr>
        <w:rPr>
          <w:rFonts w:eastAsia="Times New Roman" w:cs="Times New Roman"/>
        </w:rPr>
      </w:pPr>
    </w:p>
    <w:p w14:paraId="52E2CC33" w14:textId="5E82B082" w:rsidR="00E171FB" w:rsidRPr="0071326F" w:rsidRDefault="00C22513" w:rsidP="00E171FB">
      <w:pPr>
        <w:rPr>
          <w:rFonts w:eastAsia="Times New Roman" w:cs="Times New Roman"/>
          <w:b/>
        </w:rPr>
      </w:pPr>
      <w:r w:rsidRPr="0071326F">
        <w:rPr>
          <w:rFonts w:eastAsia="Times New Roman" w:cs="Times New Roman"/>
          <w:b/>
        </w:rPr>
        <w:t>Examples</w:t>
      </w:r>
    </w:p>
    <w:p w14:paraId="66F4806E" w14:textId="127F41D9" w:rsidR="00E171FB" w:rsidRPr="0071326F" w:rsidRDefault="00C22513" w:rsidP="00E171FB">
      <w:pPr>
        <w:rPr>
          <w:rFonts w:eastAsia="Times New Roman" w:cs="Times New Roman"/>
          <w:b/>
        </w:rPr>
      </w:pPr>
      <w:r w:rsidRPr="0071326F">
        <w:rPr>
          <w:rFonts w:eastAsia="Times New Roman" w:cs="Times New Roman"/>
          <w:b/>
        </w:rPr>
        <w:drawing>
          <wp:inline distT="0" distB="0" distL="0" distR="0" wp14:anchorId="370DDF6D" wp14:editId="2A4117EA">
            <wp:extent cx="3111500" cy="4699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1500" cy="469900"/>
                    </a:xfrm>
                    <a:prstGeom prst="rect">
                      <a:avLst/>
                    </a:prstGeom>
                  </pic:spPr>
                </pic:pic>
              </a:graphicData>
            </a:graphic>
          </wp:inline>
        </w:drawing>
      </w:r>
    </w:p>
    <w:p w14:paraId="4CEFE622" w14:textId="77777777" w:rsidR="00E171FB" w:rsidRPr="0071326F" w:rsidRDefault="00E171FB" w:rsidP="00E171FB">
      <w:pPr>
        <w:rPr>
          <w:rFonts w:eastAsia="Times New Roman" w:cs="Times New Roman"/>
          <w:b/>
        </w:rPr>
      </w:pPr>
    </w:p>
    <w:p w14:paraId="2878E08F" w14:textId="77777777" w:rsidR="00E171FB" w:rsidRPr="0071326F" w:rsidRDefault="00E171FB" w:rsidP="00E171FB">
      <w:pPr>
        <w:rPr>
          <w:rFonts w:eastAsia="Times New Roman" w:cs="Times New Roman"/>
          <w:b/>
        </w:rPr>
      </w:pPr>
    </w:p>
    <w:p w14:paraId="164E29ED" w14:textId="77777777" w:rsidR="00E171FB" w:rsidRPr="0071326F" w:rsidRDefault="00E171FB" w:rsidP="00E171FB">
      <w:pPr>
        <w:rPr>
          <w:rFonts w:eastAsia="Times New Roman" w:cs="Times New Roman"/>
          <w:b/>
        </w:rPr>
      </w:pPr>
    </w:p>
    <w:p w14:paraId="4FAB324D" w14:textId="77777777" w:rsidR="00E171FB" w:rsidRPr="0071326F" w:rsidRDefault="00E171FB" w:rsidP="00E171FB">
      <w:pPr>
        <w:rPr>
          <w:rFonts w:eastAsia="Times New Roman" w:cs="Times New Roman"/>
          <w:b/>
        </w:rPr>
      </w:pPr>
    </w:p>
    <w:p w14:paraId="75B59F91" w14:textId="77777777" w:rsidR="00E171FB" w:rsidRPr="0071326F" w:rsidRDefault="00E171FB" w:rsidP="00E171FB">
      <w:pPr>
        <w:rPr>
          <w:rFonts w:eastAsia="Times New Roman" w:cs="Times New Roman"/>
          <w:b/>
        </w:rPr>
      </w:pPr>
    </w:p>
    <w:p w14:paraId="53B77795" w14:textId="7958C709" w:rsidR="00E171FB" w:rsidRPr="0071326F" w:rsidRDefault="00C22513" w:rsidP="00E171FB">
      <w:pPr>
        <w:rPr>
          <w:rFonts w:eastAsia="Times New Roman" w:cs="Times New Roman"/>
          <w:b/>
        </w:rPr>
      </w:pPr>
      <w:r w:rsidRPr="0071326F">
        <w:rPr>
          <w:rFonts w:eastAsia="Times New Roman" w:cs="Times New Roman"/>
          <w:b/>
        </w:rPr>
        <w:drawing>
          <wp:inline distT="0" distB="0" distL="0" distR="0" wp14:anchorId="5DD8A4C5" wp14:editId="5B36072F">
            <wp:extent cx="1346200" cy="4699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6200" cy="469900"/>
                    </a:xfrm>
                    <a:prstGeom prst="rect">
                      <a:avLst/>
                    </a:prstGeom>
                  </pic:spPr>
                </pic:pic>
              </a:graphicData>
            </a:graphic>
          </wp:inline>
        </w:drawing>
      </w:r>
    </w:p>
    <w:p w14:paraId="42BE8C50" w14:textId="77777777" w:rsidR="00C22513" w:rsidRPr="0071326F" w:rsidRDefault="00C22513" w:rsidP="00E171FB">
      <w:pPr>
        <w:rPr>
          <w:rFonts w:eastAsia="Times New Roman" w:cs="Times New Roman"/>
          <w:b/>
        </w:rPr>
      </w:pPr>
    </w:p>
    <w:p w14:paraId="2319A4AB" w14:textId="77777777" w:rsidR="00C22513" w:rsidRPr="0071326F" w:rsidRDefault="00C22513" w:rsidP="00E171FB">
      <w:pPr>
        <w:rPr>
          <w:rFonts w:eastAsia="Times New Roman" w:cs="Times New Roman"/>
          <w:b/>
        </w:rPr>
      </w:pPr>
    </w:p>
    <w:p w14:paraId="29CEF22A" w14:textId="77777777" w:rsidR="00C22513" w:rsidRPr="0071326F" w:rsidRDefault="00C22513" w:rsidP="00E171FB">
      <w:pPr>
        <w:rPr>
          <w:rFonts w:eastAsia="Times New Roman" w:cs="Times New Roman"/>
          <w:b/>
        </w:rPr>
      </w:pPr>
    </w:p>
    <w:p w14:paraId="032CF806" w14:textId="77777777" w:rsidR="00C22513" w:rsidRPr="0071326F" w:rsidRDefault="00C22513" w:rsidP="00E171FB">
      <w:pPr>
        <w:rPr>
          <w:rFonts w:eastAsia="Times New Roman" w:cs="Times New Roman"/>
          <w:b/>
        </w:rPr>
      </w:pPr>
    </w:p>
    <w:p w14:paraId="6F33AB95" w14:textId="77777777" w:rsidR="00C22513" w:rsidRPr="0071326F" w:rsidRDefault="00C22513" w:rsidP="00E171FB">
      <w:pPr>
        <w:rPr>
          <w:rFonts w:eastAsia="Times New Roman" w:cs="Times New Roman"/>
          <w:b/>
        </w:rPr>
      </w:pPr>
    </w:p>
    <w:p w14:paraId="2C4A762F" w14:textId="393A3773" w:rsidR="00C22513" w:rsidRPr="0071326F" w:rsidRDefault="00101AD9" w:rsidP="00E171FB">
      <w:pPr>
        <w:rPr>
          <w:rFonts w:eastAsia="Times New Roman" w:cs="Times New Roman"/>
          <w:b/>
        </w:rPr>
      </w:pPr>
      <w:r w:rsidRPr="0071326F">
        <w:rPr>
          <w:rFonts w:eastAsia="Times New Roman" w:cs="Times New Roman"/>
          <w:b/>
        </w:rPr>
        <w:drawing>
          <wp:inline distT="0" distB="0" distL="0" distR="0" wp14:anchorId="096E03A8" wp14:editId="5C8F0571">
            <wp:extent cx="1219200" cy="33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9200" cy="330200"/>
                    </a:xfrm>
                    <a:prstGeom prst="rect">
                      <a:avLst/>
                    </a:prstGeom>
                  </pic:spPr>
                </pic:pic>
              </a:graphicData>
            </a:graphic>
          </wp:inline>
        </w:drawing>
      </w:r>
    </w:p>
    <w:p w14:paraId="75D0AFD7" w14:textId="77777777" w:rsidR="00101AD9" w:rsidRPr="0071326F" w:rsidRDefault="00101AD9" w:rsidP="00E171FB">
      <w:pPr>
        <w:rPr>
          <w:rFonts w:eastAsia="Times New Roman" w:cs="Times New Roman"/>
          <w:b/>
        </w:rPr>
      </w:pPr>
    </w:p>
    <w:p w14:paraId="61F6CB9B" w14:textId="77777777" w:rsidR="00101AD9" w:rsidRPr="0071326F" w:rsidRDefault="00101AD9" w:rsidP="00E171FB">
      <w:pPr>
        <w:rPr>
          <w:rFonts w:eastAsia="Times New Roman" w:cs="Times New Roman"/>
          <w:b/>
        </w:rPr>
      </w:pPr>
    </w:p>
    <w:p w14:paraId="53EDE6EE" w14:textId="0613EA29" w:rsidR="00101AD9" w:rsidRPr="0071326F" w:rsidRDefault="00101AD9" w:rsidP="00E171FB">
      <w:pPr>
        <w:rPr>
          <w:rFonts w:eastAsia="Times New Roman" w:cs="Times New Roman"/>
          <w:b/>
        </w:rPr>
      </w:pPr>
      <w:r w:rsidRPr="0071326F">
        <w:rPr>
          <w:rFonts w:eastAsia="Times New Roman" w:cs="Times New Roman"/>
          <w:b/>
        </w:rPr>
        <w:drawing>
          <wp:inline distT="0" distB="0" distL="0" distR="0" wp14:anchorId="450ACA1C" wp14:editId="49F87C3F">
            <wp:extent cx="1219200" cy="3429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19200" cy="342900"/>
                    </a:xfrm>
                    <a:prstGeom prst="rect">
                      <a:avLst/>
                    </a:prstGeom>
                  </pic:spPr>
                </pic:pic>
              </a:graphicData>
            </a:graphic>
          </wp:inline>
        </w:drawing>
      </w:r>
    </w:p>
    <w:p w14:paraId="5CC36230" w14:textId="77777777" w:rsidR="00101AD9" w:rsidRPr="0071326F" w:rsidRDefault="00101AD9" w:rsidP="00E171FB">
      <w:pPr>
        <w:rPr>
          <w:rFonts w:eastAsia="Times New Roman" w:cs="Times New Roman"/>
          <w:b/>
        </w:rPr>
      </w:pPr>
    </w:p>
    <w:p w14:paraId="0E13AA02" w14:textId="77777777" w:rsidR="00101AD9" w:rsidRPr="0071326F" w:rsidRDefault="00101AD9" w:rsidP="00E171FB">
      <w:pPr>
        <w:rPr>
          <w:rFonts w:eastAsia="Times New Roman" w:cs="Times New Roman"/>
          <w:b/>
        </w:rPr>
      </w:pPr>
    </w:p>
    <w:p w14:paraId="236DD3E3" w14:textId="17A59F6B" w:rsidR="00101AD9" w:rsidRPr="0071326F" w:rsidRDefault="00101AD9" w:rsidP="00E171FB">
      <w:pPr>
        <w:rPr>
          <w:rFonts w:eastAsia="Times New Roman" w:cs="Times New Roman"/>
          <w:b/>
        </w:rPr>
      </w:pPr>
      <w:r w:rsidRPr="0071326F">
        <w:rPr>
          <w:rFonts w:eastAsia="Times New Roman" w:cs="Times New Roman"/>
          <w:b/>
        </w:rPr>
        <w:drawing>
          <wp:inline distT="0" distB="0" distL="0" distR="0" wp14:anchorId="47E18843" wp14:editId="32355B9E">
            <wp:extent cx="1752600" cy="4191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2600" cy="419100"/>
                    </a:xfrm>
                    <a:prstGeom prst="rect">
                      <a:avLst/>
                    </a:prstGeom>
                  </pic:spPr>
                </pic:pic>
              </a:graphicData>
            </a:graphic>
          </wp:inline>
        </w:drawing>
      </w:r>
    </w:p>
    <w:p w14:paraId="440877BE" w14:textId="77777777" w:rsidR="00101AD9" w:rsidRPr="0071326F" w:rsidRDefault="00101AD9" w:rsidP="00E171FB">
      <w:pPr>
        <w:rPr>
          <w:rFonts w:eastAsia="Times New Roman" w:cs="Times New Roman"/>
          <w:b/>
        </w:rPr>
      </w:pPr>
    </w:p>
    <w:p w14:paraId="34331A52" w14:textId="77777777" w:rsidR="00101AD9" w:rsidRPr="0071326F" w:rsidRDefault="00101AD9" w:rsidP="00E171FB">
      <w:pPr>
        <w:rPr>
          <w:rFonts w:eastAsia="Times New Roman" w:cs="Times New Roman"/>
          <w:b/>
        </w:rPr>
      </w:pPr>
    </w:p>
    <w:p w14:paraId="2785788F" w14:textId="77777777" w:rsidR="00101AD9" w:rsidRPr="0071326F" w:rsidRDefault="00101AD9" w:rsidP="00E171FB">
      <w:pPr>
        <w:rPr>
          <w:rFonts w:eastAsia="Times New Roman" w:cs="Times New Roman"/>
          <w:b/>
        </w:rPr>
      </w:pPr>
    </w:p>
    <w:p w14:paraId="466EC557" w14:textId="77777777" w:rsidR="00101AD9" w:rsidRPr="0071326F" w:rsidRDefault="00101AD9" w:rsidP="00E171FB">
      <w:pPr>
        <w:rPr>
          <w:rFonts w:eastAsia="Times New Roman" w:cs="Times New Roman"/>
          <w:b/>
        </w:rPr>
      </w:pPr>
    </w:p>
    <w:p w14:paraId="229567B5" w14:textId="77777777" w:rsidR="00101AD9" w:rsidRPr="0071326F" w:rsidRDefault="00101AD9" w:rsidP="00E171FB">
      <w:pPr>
        <w:rPr>
          <w:rFonts w:eastAsia="Times New Roman" w:cs="Times New Roman"/>
          <w:b/>
        </w:rPr>
      </w:pPr>
    </w:p>
    <w:p w14:paraId="58B86112" w14:textId="77777777" w:rsidR="00101AD9" w:rsidRPr="0071326F" w:rsidRDefault="00101AD9" w:rsidP="00E171FB">
      <w:pPr>
        <w:rPr>
          <w:rFonts w:eastAsia="Times New Roman" w:cs="Times New Roman"/>
          <w:b/>
        </w:rPr>
      </w:pPr>
    </w:p>
    <w:p w14:paraId="3470D2F8" w14:textId="0312086D" w:rsidR="00101AD9" w:rsidRPr="0071326F" w:rsidRDefault="00101AD9" w:rsidP="00E171FB">
      <w:pPr>
        <w:rPr>
          <w:rFonts w:eastAsia="Times New Roman" w:cs="Times New Roman"/>
          <w:b/>
        </w:rPr>
      </w:pPr>
      <w:r w:rsidRPr="0071326F">
        <w:rPr>
          <w:rFonts w:eastAsia="Times New Roman" w:cs="Times New Roman"/>
          <w:b/>
        </w:rPr>
        <w:drawing>
          <wp:inline distT="0" distB="0" distL="0" distR="0" wp14:anchorId="65D9E7C8" wp14:editId="739DC79C">
            <wp:extent cx="1892300" cy="5842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2300" cy="584200"/>
                    </a:xfrm>
                    <a:prstGeom prst="rect">
                      <a:avLst/>
                    </a:prstGeom>
                  </pic:spPr>
                </pic:pic>
              </a:graphicData>
            </a:graphic>
          </wp:inline>
        </w:drawing>
      </w:r>
    </w:p>
    <w:p w14:paraId="06FFA85B" w14:textId="77777777" w:rsidR="00101AD9" w:rsidRPr="0071326F" w:rsidRDefault="00101AD9" w:rsidP="00E171FB">
      <w:pPr>
        <w:rPr>
          <w:rFonts w:eastAsia="Times New Roman" w:cs="Times New Roman"/>
          <w:b/>
        </w:rPr>
      </w:pPr>
    </w:p>
    <w:p w14:paraId="69AF364D" w14:textId="77777777" w:rsidR="00101AD9" w:rsidRPr="0071326F" w:rsidRDefault="00101AD9" w:rsidP="00E171FB">
      <w:pPr>
        <w:rPr>
          <w:rFonts w:eastAsia="Times New Roman" w:cs="Times New Roman"/>
          <w:b/>
        </w:rPr>
      </w:pPr>
    </w:p>
    <w:p w14:paraId="01C32AA7" w14:textId="77777777" w:rsidR="00101AD9" w:rsidRPr="0071326F" w:rsidRDefault="00101AD9" w:rsidP="00E171FB">
      <w:pPr>
        <w:rPr>
          <w:rFonts w:eastAsia="Times New Roman" w:cs="Times New Roman"/>
          <w:b/>
        </w:rPr>
      </w:pPr>
    </w:p>
    <w:p w14:paraId="3747F3C1" w14:textId="77777777" w:rsidR="00101AD9" w:rsidRPr="0071326F" w:rsidRDefault="00101AD9" w:rsidP="00E171FB">
      <w:pPr>
        <w:rPr>
          <w:rFonts w:eastAsia="Times New Roman" w:cs="Times New Roman"/>
          <w:b/>
        </w:rPr>
      </w:pPr>
    </w:p>
    <w:p w14:paraId="5E5EF799" w14:textId="77777777" w:rsidR="00101AD9" w:rsidRPr="0071326F" w:rsidRDefault="00101AD9" w:rsidP="00E171FB">
      <w:pPr>
        <w:rPr>
          <w:rFonts w:eastAsia="Times New Roman" w:cs="Times New Roman"/>
          <w:b/>
        </w:rPr>
      </w:pPr>
    </w:p>
    <w:p w14:paraId="7C4D9A2C" w14:textId="77777777" w:rsidR="00101AD9" w:rsidRPr="0071326F" w:rsidRDefault="00101AD9" w:rsidP="00E171FB">
      <w:pPr>
        <w:rPr>
          <w:rFonts w:eastAsia="Times New Roman" w:cs="Times New Roman"/>
          <w:b/>
        </w:rPr>
      </w:pPr>
    </w:p>
    <w:p w14:paraId="482071E9" w14:textId="77777777" w:rsidR="00101AD9" w:rsidRPr="0071326F" w:rsidRDefault="00101AD9" w:rsidP="00E171FB">
      <w:pPr>
        <w:rPr>
          <w:rFonts w:eastAsia="Times New Roman" w:cs="Times New Roman"/>
          <w:b/>
        </w:rPr>
      </w:pPr>
    </w:p>
    <w:p w14:paraId="1FBECF17" w14:textId="77777777" w:rsidR="00101AD9" w:rsidRPr="0071326F" w:rsidRDefault="00101AD9" w:rsidP="00E171FB">
      <w:pPr>
        <w:rPr>
          <w:rFonts w:eastAsia="Times New Roman" w:cs="Times New Roman"/>
          <w:b/>
        </w:rPr>
      </w:pPr>
    </w:p>
    <w:p w14:paraId="761B57DB" w14:textId="6ADA1C8C" w:rsidR="00101AD9" w:rsidRPr="0071326F" w:rsidRDefault="0015786E" w:rsidP="00E171FB">
      <w:pPr>
        <w:rPr>
          <w:rFonts w:eastAsia="Times New Roman" w:cs="Times New Roman"/>
          <w:b/>
        </w:rPr>
      </w:pPr>
      <w:r w:rsidRPr="0071326F">
        <w:rPr>
          <w:rFonts w:eastAsia="Times New Roman" w:cs="Times New Roman"/>
          <w:b/>
        </w:rPr>
        <w:t>Condensing Logarithmic Expressions</w:t>
      </w:r>
    </w:p>
    <w:p w14:paraId="75A2350D" w14:textId="025B312A" w:rsidR="0015786E" w:rsidRPr="0071326F" w:rsidRDefault="0071326F" w:rsidP="0071326F">
      <w:pPr>
        <w:jc w:val="center"/>
        <w:rPr>
          <w:rFonts w:eastAsia="Times New Roman" w:cs="Times New Roman"/>
          <w:b/>
        </w:rPr>
      </w:pPr>
      <w:r w:rsidRPr="0071326F">
        <w:rPr>
          <w:rFonts w:eastAsia="Times New Roman" w:cs="Times New Roman"/>
          <w:b/>
        </w:rPr>
        <w:drawing>
          <wp:inline distT="0" distB="0" distL="0" distR="0" wp14:anchorId="7F79D4F2" wp14:editId="7FEB4D0F">
            <wp:extent cx="5905500" cy="20701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5500" cy="2070100"/>
                    </a:xfrm>
                    <a:prstGeom prst="rect">
                      <a:avLst/>
                    </a:prstGeom>
                  </pic:spPr>
                </pic:pic>
              </a:graphicData>
            </a:graphic>
          </wp:inline>
        </w:drawing>
      </w:r>
    </w:p>
    <w:p w14:paraId="00F8470B" w14:textId="16F79DE0" w:rsidR="0071326F" w:rsidRPr="0071326F" w:rsidRDefault="0071326F" w:rsidP="0071326F">
      <w:pPr>
        <w:rPr>
          <w:rFonts w:eastAsia="Times New Roman" w:cs="Times New Roman"/>
          <w:b/>
        </w:rPr>
      </w:pPr>
      <w:r w:rsidRPr="0071326F">
        <w:rPr>
          <w:rFonts w:eastAsia="Times New Roman" w:cs="Times New Roman"/>
          <w:b/>
        </w:rPr>
        <w:t>Examples</w:t>
      </w:r>
    </w:p>
    <w:p w14:paraId="4FCA1795" w14:textId="4B1DF339" w:rsidR="0071326F" w:rsidRPr="0071326F" w:rsidRDefault="0071326F" w:rsidP="0071326F">
      <w:pPr>
        <w:rPr>
          <w:rFonts w:eastAsia="Times New Roman" w:cs="Times New Roman"/>
          <w:b/>
        </w:rPr>
      </w:pPr>
      <w:r w:rsidRPr="0071326F">
        <w:rPr>
          <w:rFonts w:eastAsia="Times New Roman" w:cs="Times New Roman"/>
          <w:b/>
        </w:rPr>
        <w:drawing>
          <wp:inline distT="0" distB="0" distL="0" distR="0" wp14:anchorId="5708A57A" wp14:editId="01C11603">
            <wp:extent cx="3810000" cy="2921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0000" cy="292100"/>
                    </a:xfrm>
                    <a:prstGeom prst="rect">
                      <a:avLst/>
                    </a:prstGeom>
                  </pic:spPr>
                </pic:pic>
              </a:graphicData>
            </a:graphic>
          </wp:inline>
        </w:drawing>
      </w:r>
    </w:p>
    <w:p w14:paraId="677618A6" w14:textId="77777777" w:rsidR="0071326F" w:rsidRPr="0071326F" w:rsidRDefault="0071326F" w:rsidP="0071326F">
      <w:pPr>
        <w:rPr>
          <w:rFonts w:eastAsia="Times New Roman" w:cs="Times New Roman"/>
          <w:b/>
        </w:rPr>
      </w:pPr>
    </w:p>
    <w:p w14:paraId="33A9B8D7" w14:textId="77777777" w:rsidR="0071326F" w:rsidRPr="0071326F" w:rsidRDefault="0071326F" w:rsidP="0071326F">
      <w:pPr>
        <w:rPr>
          <w:rFonts w:eastAsia="Times New Roman" w:cs="Times New Roman"/>
          <w:b/>
        </w:rPr>
      </w:pPr>
    </w:p>
    <w:p w14:paraId="1124EB5F" w14:textId="77777777" w:rsidR="0071326F" w:rsidRPr="0071326F" w:rsidRDefault="0071326F" w:rsidP="0071326F">
      <w:pPr>
        <w:rPr>
          <w:rFonts w:eastAsia="Times New Roman" w:cs="Times New Roman"/>
          <w:b/>
        </w:rPr>
      </w:pPr>
    </w:p>
    <w:p w14:paraId="50665821" w14:textId="77777777" w:rsidR="0071326F" w:rsidRPr="0071326F" w:rsidRDefault="0071326F" w:rsidP="0071326F">
      <w:pPr>
        <w:rPr>
          <w:rFonts w:eastAsia="Times New Roman" w:cs="Times New Roman"/>
          <w:b/>
        </w:rPr>
      </w:pPr>
    </w:p>
    <w:p w14:paraId="014FC1CF" w14:textId="77777777" w:rsidR="0071326F" w:rsidRPr="0071326F" w:rsidRDefault="0071326F" w:rsidP="0071326F">
      <w:pPr>
        <w:rPr>
          <w:rFonts w:eastAsia="Times New Roman" w:cs="Times New Roman"/>
          <w:b/>
        </w:rPr>
      </w:pPr>
    </w:p>
    <w:p w14:paraId="6BCAD12D" w14:textId="4ADBCFCD" w:rsidR="0071326F" w:rsidRPr="0071326F" w:rsidRDefault="0071326F" w:rsidP="0071326F">
      <w:pPr>
        <w:rPr>
          <w:rFonts w:eastAsia="Times New Roman" w:cs="Times New Roman"/>
          <w:b/>
        </w:rPr>
      </w:pPr>
      <w:r w:rsidRPr="0071326F">
        <w:rPr>
          <w:rFonts w:eastAsia="Times New Roman" w:cs="Times New Roman"/>
          <w:b/>
        </w:rPr>
        <w:drawing>
          <wp:inline distT="0" distB="0" distL="0" distR="0" wp14:anchorId="6DBFDA24" wp14:editId="742092C8">
            <wp:extent cx="2794000" cy="30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4000" cy="304800"/>
                    </a:xfrm>
                    <a:prstGeom prst="rect">
                      <a:avLst/>
                    </a:prstGeom>
                  </pic:spPr>
                </pic:pic>
              </a:graphicData>
            </a:graphic>
          </wp:inline>
        </w:drawing>
      </w:r>
    </w:p>
    <w:p w14:paraId="6E362B7F" w14:textId="77777777" w:rsidR="0071326F" w:rsidRPr="0071326F" w:rsidRDefault="0071326F" w:rsidP="0071326F">
      <w:pPr>
        <w:rPr>
          <w:rFonts w:eastAsia="Times New Roman" w:cs="Times New Roman"/>
          <w:b/>
        </w:rPr>
      </w:pPr>
    </w:p>
    <w:p w14:paraId="2F2F9342" w14:textId="77777777" w:rsidR="0071326F" w:rsidRPr="0071326F" w:rsidRDefault="0071326F" w:rsidP="0071326F">
      <w:pPr>
        <w:rPr>
          <w:rFonts w:eastAsia="Times New Roman" w:cs="Times New Roman"/>
          <w:b/>
        </w:rPr>
      </w:pPr>
    </w:p>
    <w:p w14:paraId="4F312903" w14:textId="77777777" w:rsidR="0071326F" w:rsidRPr="0071326F" w:rsidRDefault="0071326F" w:rsidP="0071326F">
      <w:pPr>
        <w:rPr>
          <w:rFonts w:eastAsia="Times New Roman" w:cs="Times New Roman"/>
          <w:b/>
        </w:rPr>
      </w:pPr>
    </w:p>
    <w:p w14:paraId="2BFF305B" w14:textId="19C9215A" w:rsidR="0071326F" w:rsidRPr="0071326F" w:rsidRDefault="0071326F" w:rsidP="0071326F">
      <w:pPr>
        <w:rPr>
          <w:rFonts w:eastAsia="Times New Roman" w:cs="Times New Roman"/>
          <w:b/>
        </w:rPr>
      </w:pPr>
      <w:r w:rsidRPr="0071326F">
        <w:rPr>
          <w:rFonts w:eastAsia="Times New Roman" w:cs="Times New Roman"/>
          <w:b/>
        </w:rPr>
        <w:drawing>
          <wp:inline distT="0" distB="0" distL="0" distR="0" wp14:anchorId="54113FE7" wp14:editId="34CD6253">
            <wp:extent cx="3797300" cy="3556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7300" cy="355600"/>
                    </a:xfrm>
                    <a:prstGeom prst="rect">
                      <a:avLst/>
                    </a:prstGeom>
                  </pic:spPr>
                </pic:pic>
              </a:graphicData>
            </a:graphic>
          </wp:inline>
        </w:drawing>
      </w:r>
    </w:p>
    <w:p w14:paraId="7B98626D" w14:textId="77777777" w:rsidR="0071326F" w:rsidRPr="0071326F" w:rsidRDefault="0071326F" w:rsidP="0071326F">
      <w:pPr>
        <w:rPr>
          <w:rFonts w:eastAsia="Times New Roman" w:cs="Times New Roman"/>
          <w:b/>
        </w:rPr>
      </w:pPr>
    </w:p>
    <w:p w14:paraId="2004DF05" w14:textId="77777777" w:rsidR="0071326F" w:rsidRPr="0071326F" w:rsidRDefault="0071326F" w:rsidP="0071326F">
      <w:pPr>
        <w:rPr>
          <w:rFonts w:eastAsia="Times New Roman" w:cs="Times New Roman"/>
          <w:b/>
        </w:rPr>
      </w:pPr>
    </w:p>
    <w:p w14:paraId="75EC7A2F" w14:textId="77777777" w:rsidR="0071326F" w:rsidRPr="0071326F" w:rsidRDefault="0071326F" w:rsidP="0071326F">
      <w:pPr>
        <w:rPr>
          <w:rFonts w:eastAsia="Times New Roman" w:cs="Times New Roman"/>
          <w:b/>
        </w:rPr>
      </w:pPr>
    </w:p>
    <w:p w14:paraId="0C186632" w14:textId="39AB9F64" w:rsidR="0071326F" w:rsidRPr="0071326F" w:rsidRDefault="0071326F" w:rsidP="0071326F">
      <w:pPr>
        <w:rPr>
          <w:rFonts w:eastAsia="Times New Roman" w:cs="Times New Roman"/>
          <w:b/>
        </w:rPr>
      </w:pPr>
      <w:r w:rsidRPr="0071326F">
        <w:rPr>
          <w:rFonts w:eastAsia="Times New Roman" w:cs="Times New Roman"/>
          <w:b/>
        </w:rPr>
        <w:drawing>
          <wp:inline distT="0" distB="0" distL="0" distR="0" wp14:anchorId="080E81F1" wp14:editId="2F9BC063">
            <wp:extent cx="4622800" cy="35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2800" cy="355600"/>
                    </a:xfrm>
                    <a:prstGeom prst="rect">
                      <a:avLst/>
                    </a:prstGeom>
                  </pic:spPr>
                </pic:pic>
              </a:graphicData>
            </a:graphic>
          </wp:inline>
        </w:drawing>
      </w:r>
    </w:p>
    <w:p w14:paraId="05305489" w14:textId="77777777" w:rsidR="0071326F" w:rsidRPr="0071326F" w:rsidRDefault="0071326F" w:rsidP="0071326F">
      <w:pPr>
        <w:rPr>
          <w:rFonts w:eastAsia="Times New Roman" w:cs="Times New Roman"/>
          <w:b/>
        </w:rPr>
      </w:pPr>
    </w:p>
    <w:p w14:paraId="1DE93D91" w14:textId="77777777" w:rsidR="0071326F" w:rsidRPr="0071326F" w:rsidRDefault="0071326F" w:rsidP="0071326F">
      <w:pPr>
        <w:rPr>
          <w:rFonts w:eastAsia="Times New Roman" w:cs="Times New Roman"/>
          <w:b/>
        </w:rPr>
      </w:pPr>
    </w:p>
    <w:p w14:paraId="17EB9CC6" w14:textId="77777777" w:rsidR="0071326F" w:rsidRPr="0071326F" w:rsidRDefault="0071326F" w:rsidP="0071326F">
      <w:pPr>
        <w:rPr>
          <w:rFonts w:eastAsia="Times New Roman" w:cs="Times New Roman"/>
          <w:b/>
        </w:rPr>
      </w:pPr>
    </w:p>
    <w:p w14:paraId="44EA1B24" w14:textId="77777777" w:rsidR="0071326F" w:rsidRPr="0071326F" w:rsidRDefault="0071326F" w:rsidP="0071326F">
      <w:pPr>
        <w:rPr>
          <w:rFonts w:eastAsia="Times New Roman" w:cs="Times New Roman"/>
          <w:b/>
        </w:rPr>
      </w:pPr>
    </w:p>
    <w:p w14:paraId="64200B4B" w14:textId="77777777" w:rsidR="0071326F" w:rsidRPr="0071326F" w:rsidRDefault="0071326F" w:rsidP="0071326F">
      <w:pPr>
        <w:rPr>
          <w:rFonts w:eastAsia="Times New Roman" w:cs="Times New Roman"/>
          <w:b/>
        </w:rPr>
      </w:pPr>
    </w:p>
    <w:p w14:paraId="3C5E2692" w14:textId="0236FA11" w:rsidR="0071326F" w:rsidRPr="0071326F" w:rsidRDefault="0071326F" w:rsidP="0071326F">
      <w:pPr>
        <w:rPr>
          <w:rFonts w:eastAsia="Times New Roman" w:cs="Times New Roman"/>
          <w:b/>
        </w:rPr>
      </w:pPr>
      <w:r w:rsidRPr="0071326F">
        <w:rPr>
          <w:rFonts w:eastAsia="Times New Roman" w:cs="Times New Roman"/>
          <w:b/>
        </w:rPr>
        <w:drawing>
          <wp:inline distT="0" distB="0" distL="0" distR="0" wp14:anchorId="1224224A" wp14:editId="0F4428A3">
            <wp:extent cx="4813300" cy="4572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3300" cy="457200"/>
                    </a:xfrm>
                    <a:prstGeom prst="rect">
                      <a:avLst/>
                    </a:prstGeom>
                  </pic:spPr>
                </pic:pic>
              </a:graphicData>
            </a:graphic>
          </wp:inline>
        </w:drawing>
      </w:r>
    </w:p>
    <w:p w14:paraId="44D79EBA" w14:textId="77777777" w:rsidR="0071326F" w:rsidRPr="0071326F" w:rsidRDefault="0071326F" w:rsidP="0071326F">
      <w:pPr>
        <w:rPr>
          <w:rFonts w:eastAsia="Times New Roman" w:cs="Times New Roman"/>
          <w:b/>
        </w:rPr>
      </w:pPr>
    </w:p>
    <w:p w14:paraId="2E545A20" w14:textId="77777777" w:rsidR="0071326F" w:rsidRPr="0071326F" w:rsidRDefault="0071326F" w:rsidP="0071326F">
      <w:pPr>
        <w:rPr>
          <w:rFonts w:eastAsia="Times New Roman" w:cs="Times New Roman"/>
          <w:b/>
        </w:rPr>
      </w:pPr>
    </w:p>
    <w:p w14:paraId="75125A4F" w14:textId="77777777" w:rsidR="0071326F" w:rsidRPr="0071326F" w:rsidRDefault="0071326F" w:rsidP="0071326F">
      <w:pPr>
        <w:rPr>
          <w:rFonts w:eastAsia="Times New Roman" w:cs="Times New Roman"/>
          <w:b/>
        </w:rPr>
      </w:pPr>
    </w:p>
    <w:p w14:paraId="5C1F7CFD" w14:textId="77777777" w:rsidR="0071326F" w:rsidRPr="0071326F" w:rsidRDefault="0071326F" w:rsidP="0071326F">
      <w:pPr>
        <w:rPr>
          <w:rFonts w:eastAsia="Times New Roman" w:cs="Times New Roman"/>
          <w:b/>
        </w:rPr>
      </w:pPr>
    </w:p>
    <w:p w14:paraId="3F0ACC27" w14:textId="1B7655E2" w:rsidR="0071326F" w:rsidRPr="0071326F" w:rsidRDefault="0071326F" w:rsidP="0071326F">
      <w:pPr>
        <w:rPr>
          <w:rFonts w:eastAsia="Times New Roman" w:cs="Times New Roman"/>
          <w:b/>
        </w:rPr>
      </w:pPr>
      <w:r w:rsidRPr="0071326F">
        <w:rPr>
          <w:rFonts w:eastAsia="Times New Roman" w:cs="Times New Roman"/>
          <w:b/>
        </w:rPr>
        <w:drawing>
          <wp:inline distT="0" distB="0" distL="0" distR="0" wp14:anchorId="25C96E9C" wp14:editId="3BA5104B">
            <wp:extent cx="3441700" cy="2540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1700" cy="254000"/>
                    </a:xfrm>
                    <a:prstGeom prst="rect">
                      <a:avLst/>
                    </a:prstGeom>
                  </pic:spPr>
                </pic:pic>
              </a:graphicData>
            </a:graphic>
          </wp:inline>
        </w:drawing>
      </w:r>
    </w:p>
    <w:p w14:paraId="466EDADF" w14:textId="77777777" w:rsidR="0071326F" w:rsidRPr="0071326F" w:rsidRDefault="0071326F" w:rsidP="0071326F">
      <w:pPr>
        <w:rPr>
          <w:rFonts w:eastAsia="Times New Roman" w:cs="Times New Roman"/>
          <w:b/>
        </w:rPr>
      </w:pPr>
    </w:p>
    <w:p w14:paraId="052FB084" w14:textId="77777777" w:rsidR="0071326F" w:rsidRPr="0071326F" w:rsidRDefault="0071326F" w:rsidP="0071326F">
      <w:pPr>
        <w:rPr>
          <w:rFonts w:eastAsia="Times New Roman" w:cs="Times New Roman"/>
          <w:b/>
        </w:rPr>
      </w:pPr>
    </w:p>
    <w:p w14:paraId="119372A0" w14:textId="77777777" w:rsidR="0071326F" w:rsidRPr="0071326F" w:rsidRDefault="0071326F" w:rsidP="0071326F">
      <w:pPr>
        <w:rPr>
          <w:rFonts w:eastAsia="Times New Roman" w:cs="Times New Roman"/>
          <w:b/>
        </w:rPr>
      </w:pPr>
    </w:p>
    <w:p w14:paraId="60A12037" w14:textId="77777777" w:rsidR="0071326F" w:rsidRPr="0071326F" w:rsidRDefault="0071326F" w:rsidP="0071326F">
      <w:pPr>
        <w:rPr>
          <w:rFonts w:eastAsia="Times New Roman" w:cs="Times New Roman"/>
          <w:b/>
        </w:rPr>
      </w:pPr>
    </w:p>
    <w:p w14:paraId="205DD1BF" w14:textId="77777777" w:rsidR="0071326F" w:rsidRPr="0071326F" w:rsidRDefault="0071326F" w:rsidP="0071326F">
      <w:pPr>
        <w:rPr>
          <w:rFonts w:eastAsia="Times New Roman" w:cs="Times New Roman"/>
          <w:b/>
        </w:rPr>
      </w:pPr>
    </w:p>
    <w:p w14:paraId="4A445837" w14:textId="3AF908ED" w:rsidR="0071326F" w:rsidRPr="0071326F" w:rsidRDefault="0071326F" w:rsidP="0071326F">
      <w:pPr>
        <w:rPr>
          <w:rFonts w:eastAsia="Times New Roman" w:cs="Times New Roman"/>
          <w:b/>
        </w:rPr>
      </w:pPr>
      <w:r w:rsidRPr="0071326F">
        <w:rPr>
          <w:rFonts w:eastAsia="Times New Roman" w:cs="Times New Roman"/>
          <w:b/>
        </w:rPr>
        <w:t>Using the Change-Of-Base Formula for Logarithms</w:t>
      </w:r>
    </w:p>
    <w:p w14:paraId="1F0C9501" w14:textId="2E1ACE54" w:rsidR="0071326F" w:rsidRPr="0071326F" w:rsidRDefault="0071326F" w:rsidP="0071326F">
      <w:pPr>
        <w:rPr>
          <w:rFonts w:eastAsia="Times New Roman" w:cs="Times New Roman"/>
        </w:rPr>
      </w:pPr>
      <w:r w:rsidRPr="0071326F">
        <w:rPr>
          <w:rFonts w:eastAsia="Times New Roman" w:cs="Times New Roman"/>
        </w:rPr>
        <w:t>Most calculators can evaluate only common and natural logs. In order to evaluate logarithms with a base other than 10 or</w:t>
      </w:r>
      <w:r>
        <w:rPr>
          <w:rFonts w:eastAsia="Times New Roman" w:cs="Times New Roman"/>
        </w:rPr>
        <w:t xml:space="preserve"> </w:t>
      </w:r>
      <w:r w:rsidRPr="0071326F">
        <w:rPr>
          <w:rFonts w:eastAsia="Times New Roman" w:cs="STIXGeneral"/>
          <w:i/>
          <w:iCs/>
          <w:sz w:val="29"/>
          <w:szCs w:val="29"/>
        </w:rPr>
        <w:t>e</w:t>
      </w:r>
      <w:r w:rsidRPr="0071326F">
        <w:rPr>
          <w:rFonts w:eastAsia="Times New Roman" w:cs="STIXGeneral"/>
          <w:sz w:val="29"/>
          <w:szCs w:val="29"/>
        </w:rPr>
        <w:t>,</w:t>
      </w:r>
      <w:r>
        <w:rPr>
          <w:rFonts w:eastAsia="Times New Roman" w:cs="STIXGeneral"/>
          <w:sz w:val="29"/>
          <w:szCs w:val="29"/>
        </w:rPr>
        <w:t xml:space="preserve"> </w:t>
      </w:r>
      <w:r w:rsidRPr="0071326F">
        <w:rPr>
          <w:rFonts w:eastAsia="Times New Roman" w:cs="Times New Roman"/>
        </w:rPr>
        <w:t>we use the change-of-base formula to rewrite the logarithm as the quotient of logarithms of any other base; when using a calculator, we would change them to common or natural logs.</w:t>
      </w:r>
    </w:p>
    <w:p w14:paraId="7ED848DB" w14:textId="581C8919" w:rsidR="0071326F" w:rsidRDefault="0071326F" w:rsidP="0071326F">
      <w:pPr>
        <w:rPr>
          <w:rFonts w:eastAsia="Times New Roman" w:cs="Times New Roman"/>
          <w:b/>
        </w:rPr>
      </w:pPr>
      <w:r w:rsidRPr="0071326F">
        <w:rPr>
          <w:rFonts w:eastAsia="Times New Roman" w:cs="Times New Roman"/>
          <w:b/>
        </w:rPr>
        <w:drawing>
          <wp:inline distT="0" distB="0" distL="0" distR="0" wp14:anchorId="59C46AA8" wp14:editId="25BDF51A">
            <wp:extent cx="6858000" cy="1692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692275"/>
                    </a:xfrm>
                    <a:prstGeom prst="rect">
                      <a:avLst/>
                    </a:prstGeom>
                  </pic:spPr>
                </pic:pic>
              </a:graphicData>
            </a:graphic>
          </wp:inline>
        </w:drawing>
      </w:r>
    </w:p>
    <w:p w14:paraId="0370A697" w14:textId="77777777" w:rsidR="0071326F" w:rsidRDefault="0071326F" w:rsidP="0071326F">
      <w:pPr>
        <w:rPr>
          <w:rFonts w:eastAsia="Times New Roman" w:cs="Times New Roman"/>
          <w:b/>
        </w:rPr>
      </w:pPr>
    </w:p>
    <w:p w14:paraId="70DE19BA" w14:textId="77777777" w:rsidR="0071326F" w:rsidRDefault="0071326F" w:rsidP="0071326F">
      <w:pPr>
        <w:rPr>
          <w:rFonts w:eastAsia="Times New Roman" w:cs="Times New Roman"/>
          <w:b/>
        </w:rPr>
      </w:pPr>
    </w:p>
    <w:p w14:paraId="138DEFAE" w14:textId="77777777" w:rsidR="0071326F" w:rsidRDefault="0071326F" w:rsidP="0071326F">
      <w:pPr>
        <w:rPr>
          <w:rFonts w:eastAsia="Times New Roman" w:cs="Times New Roman"/>
          <w:b/>
        </w:rPr>
      </w:pPr>
    </w:p>
    <w:p w14:paraId="1324CE2B" w14:textId="77777777" w:rsidR="00F72F16" w:rsidRDefault="00F72F16" w:rsidP="0071326F">
      <w:pPr>
        <w:rPr>
          <w:rFonts w:eastAsia="Times New Roman" w:cs="Times New Roman"/>
          <w:b/>
        </w:rPr>
      </w:pPr>
    </w:p>
    <w:p w14:paraId="0605F3FC" w14:textId="0BE84019" w:rsidR="00F72F16" w:rsidRDefault="00F72F16" w:rsidP="00F72F16">
      <w:pPr>
        <w:jc w:val="center"/>
        <w:rPr>
          <w:rFonts w:eastAsia="Times New Roman" w:cs="Times New Roman"/>
          <w:b/>
        </w:rPr>
      </w:pPr>
      <w:r w:rsidRPr="00F72F16">
        <w:rPr>
          <w:rFonts w:eastAsia="Times New Roman" w:cs="Times New Roman"/>
          <w:b/>
        </w:rPr>
        <w:drawing>
          <wp:inline distT="0" distB="0" distL="0" distR="0" wp14:anchorId="67EFBA80" wp14:editId="72D29BE9">
            <wp:extent cx="5702300" cy="34417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2300" cy="3441700"/>
                    </a:xfrm>
                    <a:prstGeom prst="rect">
                      <a:avLst/>
                    </a:prstGeom>
                  </pic:spPr>
                </pic:pic>
              </a:graphicData>
            </a:graphic>
          </wp:inline>
        </w:drawing>
      </w:r>
    </w:p>
    <w:p w14:paraId="14B42A90" w14:textId="77777777" w:rsidR="00F72F16" w:rsidRDefault="00F72F16" w:rsidP="00F72F16">
      <w:pPr>
        <w:jc w:val="center"/>
        <w:rPr>
          <w:rFonts w:eastAsia="Times New Roman" w:cs="Times New Roman"/>
          <w:b/>
        </w:rPr>
      </w:pPr>
    </w:p>
    <w:p w14:paraId="457E88C9" w14:textId="16B39E47" w:rsidR="00F72F16" w:rsidRDefault="00F72F16" w:rsidP="00F72F16">
      <w:pPr>
        <w:jc w:val="center"/>
        <w:rPr>
          <w:rFonts w:eastAsia="Times New Roman" w:cs="Times New Roman"/>
          <w:b/>
        </w:rPr>
      </w:pPr>
      <w:r w:rsidRPr="00F72F16">
        <w:rPr>
          <w:rFonts w:eastAsia="Times New Roman" w:cs="Times New Roman"/>
          <w:b/>
        </w:rPr>
        <w:drawing>
          <wp:inline distT="0" distB="0" distL="0" distR="0" wp14:anchorId="03CBD15A" wp14:editId="3D2B2F14">
            <wp:extent cx="5905500" cy="22352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5500" cy="2235200"/>
                    </a:xfrm>
                    <a:prstGeom prst="rect">
                      <a:avLst/>
                    </a:prstGeom>
                  </pic:spPr>
                </pic:pic>
              </a:graphicData>
            </a:graphic>
          </wp:inline>
        </w:drawing>
      </w:r>
    </w:p>
    <w:p w14:paraId="3F12BD61" w14:textId="621F7681" w:rsidR="00F72F16" w:rsidRDefault="00F72F16" w:rsidP="00F72F16">
      <w:pPr>
        <w:rPr>
          <w:rFonts w:eastAsia="Times New Roman" w:cs="Times New Roman"/>
          <w:b/>
        </w:rPr>
      </w:pPr>
      <w:r>
        <w:rPr>
          <w:rFonts w:eastAsia="Times New Roman" w:cs="Times New Roman"/>
          <w:b/>
        </w:rPr>
        <w:t>Examples</w:t>
      </w:r>
    </w:p>
    <w:p w14:paraId="4CF80688" w14:textId="45878513" w:rsidR="00F72F16" w:rsidRDefault="00F72F16" w:rsidP="00F72F16">
      <w:pPr>
        <w:rPr>
          <w:rFonts w:eastAsia="Times New Roman" w:cs="Times New Roman"/>
          <w:b/>
        </w:rPr>
      </w:pPr>
      <w:r w:rsidRPr="00F72F16">
        <w:rPr>
          <w:rFonts w:eastAsia="Times New Roman" w:cs="Times New Roman"/>
          <w:b/>
        </w:rPr>
        <w:drawing>
          <wp:inline distT="0" distB="0" distL="0" distR="0" wp14:anchorId="7B0900E4" wp14:editId="2374269D">
            <wp:extent cx="3200400" cy="31750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400" cy="317500"/>
                    </a:xfrm>
                    <a:prstGeom prst="rect">
                      <a:avLst/>
                    </a:prstGeom>
                  </pic:spPr>
                </pic:pic>
              </a:graphicData>
            </a:graphic>
          </wp:inline>
        </w:drawing>
      </w:r>
    </w:p>
    <w:p w14:paraId="39FA0B36" w14:textId="77777777" w:rsidR="00F72F16" w:rsidRDefault="00F72F16" w:rsidP="00F72F16">
      <w:pPr>
        <w:rPr>
          <w:rFonts w:eastAsia="Times New Roman" w:cs="Times New Roman"/>
          <w:b/>
        </w:rPr>
      </w:pPr>
    </w:p>
    <w:p w14:paraId="17603FEF" w14:textId="77777777" w:rsidR="00F72F16" w:rsidRDefault="00F72F16" w:rsidP="00F72F16">
      <w:pPr>
        <w:rPr>
          <w:rFonts w:eastAsia="Times New Roman" w:cs="Times New Roman"/>
          <w:b/>
        </w:rPr>
      </w:pPr>
    </w:p>
    <w:p w14:paraId="628172FD" w14:textId="0286700B" w:rsidR="00F72F16" w:rsidRDefault="00F72F16" w:rsidP="00F72F16">
      <w:pPr>
        <w:rPr>
          <w:rFonts w:eastAsia="Times New Roman" w:cs="Times New Roman"/>
          <w:b/>
        </w:rPr>
      </w:pPr>
      <w:r w:rsidRPr="00F72F16">
        <w:rPr>
          <w:rFonts w:eastAsia="Times New Roman" w:cs="Times New Roman"/>
          <w:b/>
        </w:rPr>
        <w:drawing>
          <wp:inline distT="0" distB="0" distL="0" distR="0" wp14:anchorId="7A85019A" wp14:editId="5B9B6636">
            <wp:extent cx="3289300" cy="3302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9300" cy="330200"/>
                    </a:xfrm>
                    <a:prstGeom prst="rect">
                      <a:avLst/>
                    </a:prstGeom>
                  </pic:spPr>
                </pic:pic>
              </a:graphicData>
            </a:graphic>
          </wp:inline>
        </w:drawing>
      </w:r>
    </w:p>
    <w:p w14:paraId="73ACFA5C" w14:textId="77777777" w:rsidR="00F72F16" w:rsidRDefault="00F72F16" w:rsidP="00F72F16">
      <w:pPr>
        <w:rPr>
          <w:rFonts w:eastAsia="Times New Roman" w:cs="Times New Roman"/>
          <w:b/>
        </w:rPr>
      </w:pPr>
    </w:p>
    <w:p w14:paraId="664C8F0E" w14:textId="77777777" w:rsidR="00F72F16" w:rsidRDefault="00F72F16" w:rsidP="00F72F16">
      <w:pPr>
        <w:rPr>
          <w:rFonts w:eastAsia="Times New Roman" w:cs="Times New Roman"/>
          <w:b/>
        </w:rPr>
      </w:pPr>
    </w:p>
    <w:p w14:paraId="2218FAD5" w14:textId="0E84A265" w:rsidR="00F72F16" w:rsidRDefault="00F72F16" w:rsidP="00F72F16">
      <w:pPr>
        <w:rPr>
          <w:rFonts w:eastAsia="Times New Roman" w:cs="Times New Roman"/>
          <w:b/>
        </w:rPr>
      </w:pPr>
      <w:r w:rsidRPr="00F72F16">
        <w:rPr>
          <w:rFonts w:eastAsia="Times New Roman" w:cs="Times New Roman"/>
          <w:b/>
        </w:rPr>
        <w:drawing>
          <wp:inline distT="0" distB="0" distL="0" distR="0" wp14:anchorId="1156C813" wp14:editId="49462A0A">
            <wp:extent cx="4445000" cy="33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5000" cy="330200"/>
                    </a:xfrm>
                    <a:prstGeom prst="rect">
                      <a:avLst/>
                    </a:prstGeom>
                  </pic:spPr>
                </pic:pic>
              </a:graphicData>
            </a:graphic>
          </wp:inline>
        </w:drawing>
      </w:r>
    </w:p>
    <w:p w14:paraId="23C790C2" w14:textId="77777777" w:rsidR="00F72F16" w:rsidRDefault="00F72F16" w:rsidP="00F72F16">
      <w:pPr>
        <w:rPr>
          <w:rFonts w:eastAsia="Times New Roman" w:cs="Times New Roman"/>
          <w:b/>
        </w:rPr>
      </w:pPr>
    </w:p>
    <w:p w14:paraId="759F9DB7" w14:textId="77777777" w:rsidR="00F72F16" w:rsidRDefault="00F72F16" w:rsidP="00F72F16">
      <w:pPr>
        <w:rPr>
          <w:rFonts w:eastAsia="Times New Roman" w:cs="Times New Roman"/>
          <w:b/>
        </w:rPr>
      </w:pPr>
    </w:p>
    <w:p w14:paraId="07726068" w14:textId="0F2FED91" w:rsidR="00F72F16" w:rsidRPr="0071326F" w:rsidRDefault="00F72F16" w:rsidP="00F72F16">
      <w:pPr>
        <w:rPr>
          <w:rFonts w:eastAsia="Times New Roman" w:cs="Times New Roman"/>
          <w:b/>
        </w:rPr>
      </w:pPr>
      <w:r w:rsidRPr="00F72F16">
        <w:rPr>
          <w:rFonts w:eastAsia="Times New Roman" w:cs="Times New Roman"/>
          <w:b/>
        </w:rPr>
        <w:drawing>
          <wp:inline distT="0" distB="0" distL="0" distR="0" wp14:anchorId="3CB995B0" wp14:editId="36B05BC0">
            <wp:extent cx="3543300" cy="292100"/>
            <wp:effectExtent l="0" t="0" r="127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43300" cy="292100"/>
                    </a:xfrm>
                    <a:prstGeom prst="rect">
                      <a:avLst/>
                    </a:prstGeom>
                  </pic:spPr>
                </pic:pic>
              </a:graphicData>
            </a:graphic>
          </wp:inline>
        </w:drawing>
      </w:r>
      <w:bookmarkStart w:id="0" w:name="_GoBack"/>
      <w:bookmarkEnd w:id="0"/>
    </w:p>
    <w:sectPr w:rsidR="00F72F16" w:rsidRPr="0071326F" w:rsidSect="003F5617">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CEB24" w14:textId="77777777" w:rsidR="00BC4A3D" w:rsidRDefault="00BC4A3D" w:rsidP="003F5617">
      <w:r>
        <w:separator/>
      </w:r>
    </w:p>
  </w:endnote>
  <w:endnote w:type="continuationSeparator" w:id="0">
    <w:p w14:paraId="72A1A442" w14:textId="77777777" w:rsidR="00BC4A3D" w:rsidRDefault="00BC4A3D"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22AF" w14:textId="77777777" w:rsidR="003F5617" w:rsidRPr="003F5617" w:rsidRDefault="003F5617" w:rsidP="003F5617">
    <w:pPr>
      <w:rPr>
        <w:rFonts w:eastAsia="Times New Roman" w:cs="Times New Roman"/>
        <w:sz w:val="20"/>
        <w:szCs w:val="20"/>
      </w:rPr>
    </w:pPr>
    <w:r w:rsidRPr="00EB6DD3">
      <w:rPr>
        <w:sz w:val="20"/>
        <w:szCs w:val="20"/>
      </w:rPr>
      <w:t xml:space="preserve">Lecture notes developed under creative commons license using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Algebra and Trigonometry, Algebra and Trigonometry.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9B09A" w14:textId="77777777" w:rsidR="00BC4A3D" w:rsidRDefault="00BC4A3D" w:rsidP="003F5617">
      <w:r>
        <w:separator/>
      </w:r>
    </w:p>
  </w:footnote>
  <w:footnote w:type="continuationSeparator" w:id="0">
    <w:p w14:paraId="3863823A" w14:textId="77777777" w:rsidR="00BC4A3D" w:rsidRDefault="00BC4A3D" w:rsidP="003F5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5EF"/>
    <w:rsid w:val="00026B8D"/>
    <w:rsid w:val="00101AD9"/>
    <w:rsid w:val="0015786E"/>
    <w:rsid w:val="002C65EF"/>
    <w:rsid w:val="003F5617"/>
    <w:rsid w:val="004730F2"/>
    <w:rsid w:val="0071326F"/>
    <w:rsid w:val="00733E44"/>
    <w:rsid w:val="00795E7C"/>
    <w:rsid w:val="007B22F4"/>
    <w:rsid w:val="00BC4A3D"/>
    <w:rsid w:val="00C22513"/>
    <w:rsid w:val="00CC0922"/>
    <w:rsid w:val="00D473D8"/>
    <w:rsid w:val="00DA2E42"/>
    <w:rsid w:val="00E03CC6"/>
    <w:rsid w:val="00E171FB"/>
    <w:rsid w:val="00F323FF"/>
    <w:rsid w:val="00F72F16"/>
    <w:rsid w:val="00FE1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98B4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style>
  <w:style w:type="character" w:customStyle="1" w:styleId="FooterChar">
    <w:name w:val="Footer Char"/>
    <w:basedOn w:val="DefaultParagraphFont"/>
    <w:link w:val="Footer"/>
    <w:uiPriority w:val="99"/>
    <w:rsid w:val="003F5617"/>
  </w:style>
  <w:style w:type="character" w:styleId="Emphasis">
    <w:name w:val="Emphasis"/>
    <w:basedOn w:val="DefaultParagraphFont"/>
    <w:uiPriority w:val="20"/>
    <w:qFormat/>
    <w:rsid w:val="00733E44"/>
    <w:rPr>
      <w:i/>
      <w:iCs/>
    </w:rPr>
  </w:style>
  <w:style w:type="character" w:customStyle="1" w:styleId="mi">
    <w:name w:val="mi"/>
    <w:basedOn w:val="DefaultParagraphFont"/>
    <w:rsid w:val="00733E44"/>
  </w:style>
  <w:style w:type="character" w:customStyle="1" w:styleId="mo">
    <w:name w:val="mo"/>
    <w:basedOn w:val="DefaultParagraphFont"/>
    <w:rsid w:val="00733E44"/>
  </w:style>
  <w:style w:type="character" w:styleId="Strong">
    <w:name w:val="Strong"/>
    <w:basedOn w:val="DefaultParagraphFont"/>
    <w:uiPriority w:val="22"/>
    <w:qFormat/>
    <w:rsid w:val="00733E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346960">
      <w:bodyDiv w:val="1"/>
      <w:marLeft w:val="0"/>
      <w:marRight w:val="0"/>
      <w:marTop w:val="0"/>
      <w:marBottom w:val="0"/>
      <w:divBdr>
        <w:top w:val="none" w:sz="0" w:space="0" w:color="auto"/>
        <w:left w:val="none" w:sz="0" w:space="0" w:color="auto"/>
        <w:bottom w:val="none" w:sz="0" w:space="0" w:color="auto"/>
        <w:right w:val="none" w:sz="0" w:space="0" w:color="auto"/>
      </w:divBdr>
    </w:div>
    <w:div w:id="754666513">
      <w:bodyDiv w:val="1"/>
      <w:marLeft w:val="0"/>
      <w:marRight w:val="0"/>
      <w:marTop w:val="0"/>
      <w:marBottom w:val="0"/>
      <w:divBdr>
        <w:top w:val="none" w:sz="0" w:space="0" w:color="auto"/>
        <w:left w:val="none" w:sz="0" w:space="0" w:color="auto"/>
        <w:bottom w:val="none" w:sz="0" w:space="0" w:color="auto"/>
        <w:right w:val="none" w:sz="0" w:space="0" w:color="auto"/>
      </w:divBdr>
    </w:div>
    <w:div w:id="826240504">
      <w:bodyDiv w:val="1"/>
      <w:marLeft w:val="0"/>
      <w:marRight w:val="0"/>
      <w:marTop w:val="0"/>
      <w:marBottom w:val="0"/>
      <w:divBdr>
        <w:top w:val="none" w:sz="0" w:space="0" w:color="auto"/>
        <w:left w:val="none" w:sz="0" w:space="0" w:color="auto"/>
        <w:bottom w:val="none" w:sz="0" w:space="0" w:color="auto"/>
        <w:right w:val="none" w:sz="0" w:space="0" w:color="auto"/>
      </w:divBdr>
    </w:div>
    <w:div w:id="1027289047">
      <w:bodyDiv w:val="1"/>
      <w:marLeft w:val="0"/>
      <w:marRight w:val="0"/>
      <w:marTop w:val="0"/>
      <w:marBottom w:val="0"/>
      <w:divBdr>
        <w:top w:val="none" w:sz="0" w:space="0" w:color="auto"/>
        <w:left w:val="none" w:sz="0" w:space="0" w:color="auto"/>
        <w:bottom w:val="none" w:sz="0" w:space="0" w:color="auto"/>
        <w:right w:val="none" w:sz="0" w:space="0" w:color="auto"/>
      </w:divBdr>
    </w:div>
    <w:div w:id="1078361355">
      <w:bodyDiv w:val="1"/>
      <w:marLeft w:val="0"/>
      <w:marRight w:val="0"/>
      <w:marTop w:val="0"/>
      <w:marBottom w:val="0"/>
      <w:divBdr>
        <w:top w:val="none" w:sz="0" w:space="0" w:color="auto"/>
        <w:left w:val="none" w:sz="0" w:space="0" w:color="auto"/>
        <w:bottom w:val="none" w:sz="0" w:space="0" w:color="auto"/>
        <w:right w:val="none" w:sz="0" w:space="0" w:color="auto"/>
      </w:divBdr>
    </w:div>
    <w:div w:id="1355958404">
      <w:bodyDiv w:val="1"/>
      <w:marLeft w:val="0"/>
      <w:marRight w:val="0"/>
      <w:marTop w:val="0"/>
      <w:marBottom w:val="0"/>
      <w:divBdr>
        <w:top w:val="none" w:sz="0" w:space="0" w:color="auto"/>
        <w:left w:val="none" w:sz="0" w:space="0" w:color="auto"/>
        <w:bottom w:val="none" w:sz="0" w:space="0" w:color="auto"/>
        <w:right w:val="none" w:sz="0" w:space="0" w:color="auto"/>
      </w:divBdr>
    </w:div>
    <w:div w:id="1479108194">
      <w:bodyDiv w:val="1"/>
      <w:marLeft w:val="0"/>
      <w:marRight w:val="0"/>
      <w:marTop w:val="0"/>
      <w:marBottom w:val="0"/>
      <w:divBdr>
        <w:top w:val="none" w:sz="0" w:space="0" w:color="auto"/>
        <w:left w:val="none" w:sz="0" w:space="0" w:color="auto"/>
        <w:bottom w:val="none" w:sz="0" w:space="0" w:color="auto"/>
        <w:right w:val="none" w:sz="0" w:space="0" w:color="auto"/>
      </w:divBdr>
    </w:div>
    <w:div w:id="1752122182">
      <w:bodyDiv w:val="1"/>
      <w:marLeft w:val="0"/>
      <w:marRight w:val="0"/>
      <w:marTop w:val="0"/>
      <w:marBottom w:val="0"/>
      <w:divBdr>
        <w:top w:val="none" w:sz="0" w:space="0" w:color="auto"/>
        <w:left w:val="none" w:sz="0" w:space="0" w:color="auto"/>
        <w:bottom w:val="none" w:sz="0" w:space="0" w:color="auto"/>
        <w:right w:val="none" w:sz="0" w:space="0" w:color="auto"/>
      </w:divBdr>
    </w:div>
    <w:div w:id="1955357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tif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tiff"/><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58</TotalTime>
  <Pages>7</Pages>
  <Words>325</Words>
  <Characters>1858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7</cp:revision>
  <dcterms:created xsi:type="dcterms:W3CDTF">2016-07-22T11:42:00Z</dcterms:created>
  <dcterms:modified xsi:type="dcterms:W3CDTF">2016-07-22T13:06:00Z</dcterms:modified>
</cp:coreProperties>
</file>